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975288" w14:paraId="36DCDCD3" w14:textId="77777777" w:rsidTr="00E735F8">
        <w:trPr>
          <w:cantSplit/>
        </w:trPr>
        <w:tc>
          <w:tcPr>
            <w:tcW w:w="10080" w:type="dxa"/>
          </w:tcPr>
          <w:p w14:paraId="0827EBF4" w14:textId="77777777" w:rsidR="00975288" w:rsidRPr="004F0D75" w:rsidRDefault="00D34D72" w:rsidP="00AD4F94">
            <w:pPr>
              <w:pStyle w:val="Title"/>
              <w:rPr>
                <w:color w:val="FF9933"/>
              </w:rPr>
            </w:pPr>
            <w:r w:rsidRPr="004F0D75">
              <w:rPr>
                <w:color w:val="FF9933"/>
              </w:rPr>
              <w:t>SASS</w:t>
            </w:r>
          </w:p>
          <w:p w14:paraId="7E93B505" w14:textId="77777777" w:rsidR="00975288" w:rsidRPr="004F0D75" w:rsidRDefault="00D34D72" w:rsidP="000C516E">
            <w:pPr>
              <w:pStyle w:val="Subtitle"/>
              <w:pBdr>
                <w:top w:val="single" w:sz="12" w:space="1" w:color="C17529" w:themeColor="accent6"/>
                <w:bottom w:val="single" w:sz="12" w:space="1" w:color="C17529" w:themeColor="accent6"/>
              </w:pBdr>
              <w:rPr>
                <w:color w:val="FF9933"/>
              </w:rPr>
            </w:pPr>
            <w:r w:rsidRPr="004F0D75">
              <w:rPr>
                <w:color w:val="FF9933"/>
              </w:rPr>
              <w:t>Seriously Awesome Social Skills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5"/>
              <w:gridCol w:w="5125"/>
            </w:tblGrid>
            <w:tr w:rsidR="00975288" w14:paraId="6823AA68" w14:textId="77777777" w:rsidTr="00E735F8">
              <w:trPr>
                <w:trHeight w:val="6912"/>
              </w:trPr>
              <w:tc>
                <w:tcPr>
                  <w:tcW w:w="4940" w:type="dxa"/>
                  <w:vAlign w:val="center"/>
                </w:tcPr>
                <w:p w14:paraId="039488AA" w14:textId="77777777" w:rsidR="00975288" w:rsidRDefault="00D34D72" w:rsidP="002333FE">
                  <w:pPr>
                    <w:pStyle w:val="Heading2"/>
                    <w:spacing w:before="0" w:afterLines="120" w:after="288"/>
                    <w:rPr>
                      <w:color w:val="000000" w:themeColor="text1"/>
                      <w:sz w:val="40"/>
                    </w:rPr>
                  </w:pPr>
                  <w:r w:rsidRPr="002333FE">
                    <w:rPr>
                      <w:color w:val="000000" w:themeColor="text1"/>
                      <w:sz w:val="40"/>
                    </w:rPr>
                    <w:t>Initiating Social Interactions</w:t>
                  </w:r>
                </w:p>
                <w:p w14:paraId="744BA15E" w14:textId="77777777" w:rsidR="00975288" w:rsidRPr="002333FE" w:rsidRDefault="00D34D72" w:rsidP="002333FE">
                  <w:pPr>
                    <w:pStyle w:val="Heading1"/>
                    <w:spacing w:afterLines="120" w:after="288"/>
                    <w:rPr>
                      <w:color w:val="000000" w:themeColor="text1"/>
                      <w:sz w:val="40"/>
                      <w:szCs w:val="40"/>
                    </w:rPr>
                  </w:pPr>
                  <w:r w:rsidRPr="002333FE">
                    <w:rPr>
                      <w:color w:val="000000" w:themeColor="text1"/>
                      <w:sz w:val="40"/>
                      <w:szCs w:val="40"/>
                    </w:rPr>
                    <w:t>Making Friends</w:t>
                  </w:r>
                </w:p>
                <w:p w14:paraId="147A9B85" w14:textId="77777777" w:rsidR="00975288" w:rsidRPr="002333FE" w:rsidRDefault="00D34D72" w:rsidP="002333FE">
                  <w:pPr>
                    <w:pStyle w:val="Heading2"/>
                    <w:spacing w:before="0" w:afterLines="120" w:after="288"/>
                    <w:rPr>
                      <w:color w:val="000000" w:themeColor="text1"/>
                      <w:sz w:val="40"/>
                    </w:rPr>
                  </w:pPr>
                  <w:r w:rsidRPr="002333FE">
                    <w:rPr>
                      <w:color w:val="000000" w:themeColor="text1"/>
                      <w:sz w:val="40"/>
                    </w:rPr>
                    <w:t>Showing Interest in Others</w:t>
                  </w:r>
                </w:p>
                <w:p w14:paraId="3EAD0745" w14:textId="77777777" w:rsidR="00975288" w:rsidRPr="002333FE" w:rsidRDefault="00D34D72" w:rsidP="002333FE">
                  <w:pPr>
                    <w:pStyle w:val="Heading1"/>
                    <w:spacing w:afterLines="120" w:after="288"/>
                    <w:rPr>
                      <w:color w:val="000000" w:themeColor="text1"/>
                      <w:sz w:val="40"/>
                      <w:szCs w:val="40"/>
                    </w:rPr>
                  </w:pPr>
                  <w:r w:rsidRPr="002333FE">
                    <w:rPr>
                      <w:color w:val="000000" w:themeColor="text1"/>
                      <w:sz w:val="40"/>
                      <w:szCs w:val="40"/>
                    </w:rPr>
                    <w:t>Managing Frustration</w:t>
                  </w:r>
                </w:p>
                <w:p w14:paraId="0EFCC6A0" w14:textId="77777777" w:rsidR="00975288" w:rsidRPr="002333FE" w:rsidRDefault="00D34D72" w:rsidP="002333FE">
                  <w:pPr>
                    <w:pStyle w:val="Heading2"/>
                    <w:spacing w:before="0" w:afterLines="120" w:after="288"/>
                    <w:rPr>
                      <w:color w:val="000000" w:themeColor="text1"/>
                      <w:sz w:val="40"/>
                    </w:rPr>
                  </w:pPr>
                  <w:r w:rsidRPr="002333FE">
                    <w:rPr>
                      <w:color w:val="000000" w:themeColor="text1"/>
                      <w:sz w:val="40"/>
                    </w:rPr>
                    <w:t>Seeing Others' Perspectives</w:t>
                  </w:r>
                </w:p>
                <w:p w14:paraId="125C9276" w14:textId="77777777" w:rsidR="00975288" w:rsidRPr="002333FE" w:rsidRDefault="00D34D72" w:rsidP="002333FE">
                  <w:pPr>
                    <w:pStyle w:val="Heading1"/>
                    <w:spacing w:afterLines="120" w:after="288"/>
                    <w:rPr>
                      <w:color w:val="000000" w:themeColor="text1"/>
                      <w:sz w:val="40"/>
                      <w:szCs w:val="40"/>
                    </w:rPr>
                  </w:pPr>
                  <w:r w:rsidRPr="002333FE">
                    <w:rPr>
                      <w:color w:val="000000" w:themeColor="text1"/>
                      <w:sz w:val="40"/>
                      <w:szCs w:val="40"/>
                    </w:rPr>
                    <w:t>Having Conversations</w:t>
                  </w:r>
                </w:p>
                <w:p w14:paraId="046B8466" w14:textId="77777777" w:rsidR="00975288" w:rsidRPr="002333FE" w:rsidRDefault="00D34D72" w:rsidP="002333FE">
                  <w:pPr>
                    <w:pStyle w:val="Heading2"/>
                    <w:spacing w:before="0" w:afterLines="120" w:after="288"/>
                    <w:rPr>
                      <w:color w:val="000000" w:themeColor="text1"/>
                      <w:sz w:val="40"/>
                    </w:rPr>
                  </w:pPr>
                  <w:r w:rsidRPr="002333FE">
                    <w:rPr>
                      <w:color w:val="000000" w:themeColor="text1"/>
                      <w:sz w:val="40"/>
                    </w:rPr>
                    <w:t>Being More Socially Flexible</w:t>
                  </w:r>
                </w:p>
                <w:p w14:paraId="2BC2F421" w14:textId="77777777" w:rsidR="00975288" w:rsidRPr="00D34D72" w:rsidRDefault="00D34D72" w:rsidP="002333FE">
                  <w:pPr>
                    <w:pStyle w:val="Heading1"/>
                    <w:spacing w:afterLines="120" w:after="288"/>
                    <w:rPr>
                      <w:sz w:val="56"/>
                      <w:szCs w:val="56"/>
                    </w:rPr>
                  </w:pPr>
                  <w:r w:rsidRPr="002333FE">
                    <w:rPr>
                      <w:color w:val="000000" w:themeColor="text1"/>
                      <w:sz w:val="40"/>
                      <w:szCs w:val="40"/>
                    </w:rPr>
                    <w:t>Managing Self-Stimulation</w:t>
                  </w:r>
                </w:p>
              </w:tc>
              <w:tc>
                <w:tcPr>
                  <w:tcW w:w="5110" w:type="dxa"/>
                  <w:vAlign w:val="center"/>
                </w:tcPr>
                <w:p w14:paraId="711C5CDE" w14:textId="0072ED82" w:rsidR="00975288" w:rsidRDefault="00687872">
                  <w:pPr>
                    <w:pStyle w:val="Graphic"/>
                  </w:pPr>
                  <w:r>
                    <w:rPr>
                      <w:noProof/>
                      <w:lang w:eastAsia="zh-TW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292C64B" wp14:editId="49C0B1D4">
                            <wp:simplePos x="0" y="0"/>
                            <wp:positionH relativeFrom="column">
                              <wp:posOffset>439420</wp:posOffset>
                            </wp:positionH>
                            <wp:positionV relativeFrom="paragraph">
                              <wp:posOffset>-1191895</wp:posOffset>
                            </wp:positionV>
                            <wp:extent cx="2538095" cy="747395"/>
                            <wp:effectExtent l="5715" t="9525" r="8890" b="5080"/>
                            <wp:wrapNone/>
                            <wp:docPr id="3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38095" cy="747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7A170A" w14:textId="77777777" w:rsidR="004F0D75" w:rsidRDefault="002333FE" w:rsidP="004F0D75">
                                        <w:pPr>
                                          <w:spacing w:after="0"/>
                                          <w:jc w:val="right"/>
                                          <w:rPr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  <w:t xml:space="preserve">Join your friends for </w:t>
                                        </w:r>
                                      </w:p>
                                      <w:p w14:paraId="0628D519" w14:textId="6546F035" w:rsidR="00D34D72" w:rsidRPr="00D34D72" w:rsidRDefault="002333FE" w:rsidP="004F0D75">
                                        <w:pPr>
                                          <w:spacing w:after="0"/>
                                          <w:jc w:val="right"/>
                                          <w:rPr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  <w:t xml:space="preserve">after-school learning, outings, and fun at </w:t>
                                        </w:r>
                                        <w:r w:rsidR="00D34D72" w:rsidRPr="00D34D72">
                                          <w:rPr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  <w:t>SASS!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292C64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left:0;text-align:left;margin-left:34.6pt;margin-top:-93.85pt;width:199.85pt;height:58.8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" strokecolor="white [3212]">
                            <v:textbox style="mso-fit-shape-to-text:t">
                              <w:txbxContent>
                                <w:p w14:paraId="6D7A170A" w14:textId="77777777" w:rsidR="004F0D75" w:rsidRDefault="002333FE" w:rsidP="004F0D75">
                                  <w:pPr>
                                    <w:spacing w:after="0"/>
                                    <w:jc w:val="right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Join your friends for </w:t>
                                  </w:r>
                                </w:p>
                                <w:p w14:paraId="0628D519" w14:textId="6546F035" w:rsidR="00D34D72" w:rsidRPr="00D34D72" w:rsidRDefault="002333FE" w:rsidP="004F0D75">
                                  <w:pPr>
                                    <w:spacing w:after="0"/>
                                    <w:jc w:val="right"/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after-school learning, outings, and fun at </w:t>
                                  </w:r>
                                  <w:r w:rsidR="00D34D72" w:rsidRPr="00D34D72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SASS!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34D72">
                    <w:rPr>
                      <w:noProof/>
                      <w:lang w:eastAsia="en-US"/>
                    </w:rPr>
                    <w:drawing>
                      <wp:inline distT="0" distB="0" distL="0" distR="0" wp14:anchorId="63CE05D5" wp14:editId="71C2AD5E">
                        <wp:extent cx="2667000" cy="1876425"/>
                        <wp:effectExtent l="19050" t="0" r="0" b="0"/>
                        <wp:docPr id="2" name="Picture 1" descr="GIRL AND B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RL AND BU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8430" cy="187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4D3811" w14:textId="2704B42E" w:rsidR="00975288" w:rsidRDefault="00687872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5481EC0E" wp14:editId="3F61D3BC">
                      <wp:extent cx="6337300" cy="165735"/>
                      <wp:effectExtent l="0" t="0" r="0" b="0"/>
                      <wp:docPr id="1" name="Rectangle 14" descr="Title: Divider b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0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CBA920" id="Rectangle 14" o:spid="_x0000_s1026" alt="Title: Divider bar" style="width:49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" fillcolor="#f93" stroked="f" strokecolor="#845209 [1604]">
                      <w10:anchorlock/>
                    </v:rect>
                  </w:pict>
                </mc:Fallback>
              </mc:AlternateContent>
            </w:r>
          </w:p>
          <w:tbl>
            <w:tblPr>
              <w:tblW w:w="108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60"/>
              <w:gridCol w:w="5130"/>
            </w:tblGrid>
            <w:tr w:rsidR="00975288" w14:paraId="0BF1540A" w14:textId="77777777" w:rsidTr="00E735F8">
              <w:trPr>
                <w:trHeight w:val="1628"/>
              </w:trPr>
              <w:tc>
                <w:tcPr>
                  <w:tcW w:w="5760" w:type="dxa"/>
                  <w:tcMar>
                    <w:left w:w="72" w:type="dxa"/>
                  </w:tcMar>
                </w:tcPr>
                <w:p w14:paraId="1C6CA750" w14:textId="77777777" w:rsidR="00975288" w:rsidRPr="00E735F8" w:rsidRDefault="007863C6" w:rsidP="007863C6">
                  <w:pPr>
                    <w:rPr>
                      <w:sz w:val="28"/>
                      <w:szCs w:val="28"/>
                    </w:rPr>
                  </w:pPr>
                  <w:r w:rsidRPr="00E735F8">
                    <w:rPr>
                      <w:sz w:val="28"/>
                      <w:szCs w:val="28"/>
                    </w:rPr>
                    <w:t xml:space="preserve">Sessions Every </w:t>
                  </w:r>
                  <w:r w:rsidR="002333FE">
                    <w:rPr>
                      <w:sz w:val="28"/>
                      <w:szCs w:val="28"/>
                    </w:rPr>
                    <w:t>Tuesday &amp; Thursday</w:t>
                  </w:r>
                  <w:r w:rsidRPr="00E735F8">
                    <w:rPr>
                      <w:sz w:val="28"/>
                      <w:szCs w:val="28"/>
                    </w:rPr>
                    <w:t xml:space="preserve"> </w:t>
                  </w:r>
                </w:p>
                <w:p w14:paraId="0F5B7850" w14:textId="77777777" w:rsidR="007863C6" w:rsidRPr="00E735F8" w:rsidRDefault="002333FE" w:rsidP="007863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3:00pm-5:00pm</w:t>
                  </w:r>
                </w:p>
                <w:p w14:paraId="43235D25" w14:textId="77777777" w:rsidR="00E735F8" w:rsidRPr="00E735F8" w:rsidRDefault="00E735F8" w:rsidP="007863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Frequent Field Trips</w:t>
                  </w:r>
                </w:p>
                <w:p w14:paraId="3EB9243E" w14:textId="1661B876" w:rsidR="007863C6" w:rsidRDefault="007863C6" w:rsidP="007863C6">
                  <w:r>
                    <w:t xml:space="preserve">Led by a </w:t>
                  </w:r>
                  <w:r w:rsidR="009D06BC">
                    <w:t>Board-Certified Behavior Analyst</w:t>
                  </w:r>
                </w:p>
                <w:p w14:paraId="19BE6CBE" w14:textId="77777777" w:rsidR="0061004F" w:rsidRDefault="007863C6" w:rsidP="0061004F">
                  <w:pPr>
                    <w:rPr>
                      <w:sz w:val="28"/>
                      <w:szCs w:val="28"/>
                    </w:rPr>
                  </w:pPr>
                  <w:r>
                    <w:t xml:space="preserve">Call </w:t>
                  </w:r>
                  <w:r w:rsidR="0061004F">
                    <w:t xml:space="preserve">or e-mail </w:t>
                  </w:r>
                  <w:r w:rsidR="002333FE">
                    <w:t>Matt Stoelb</w:t>
                  </w:r>
                  <w:r w:rsidR="0061004F">
                    <w:rPr>
                      <w:sz w:val="28"/>
                      <w:szCs w:val="28"/>
                    </w:rPr>
                    <w:t xml:space="preserve"> </w:t>
                  </w:r>
                </w:p>
                <w:p w14:paraId="03419E0F" w14:textId="1AAD9007" w:rsidR="00A525B7" w:rsidRPr="00E735F8" w:rsidRDefault="007863C6" w:rsidP="0061004F">
                  <w:pPr>
                    <w:rPr>
                      <w:sz w:val="28"/>
                      <w:szCs w:val="28"/>
                    </w:rPr>
                  </w:pPr>
                  <w:r w:rsidRPr="00E735F8">
                    <w:rPr>
                      <w:sz w:val="28"/>
                      <w:szCs w:val="28"/>
                    </w:rPr>
                    <w:t xml:space="preserve">(573) </w:t>
                  </w:r>
                  <w:r w:rsidR="002333FE">
                    <w:rPr>
                      <w:sz w:val="28"/>
                      <w:szCs w:val="28"/>
                    </w:rPr>
                    <w:t>999-3568</w:t>
                  </w:r>
                  <w:r w:rsidR="0061004F">
                    <w:rPr>
                      <w:sz w:val="28"/>
                      <w:szCs w:val="28"/>
                    </w:rPr>
                    <w:t xml:space="preserve">   TrendlineMO@gmai.com</w:t>
                  </w:r>
                </w:p>
              </w:tc>
              <w:tc>
                <w:tcPr>
                  <w:tcW w:w="5130" w:type="dxa"/>
                  <w:vAlign w:val="center"/>
                </w:tcPr>
                <w:p w14:paraId="075967D7" w14:textId="77777777" w:rsidR="00975288" w:rsidRDefault="00450C4E" w:rsidP="007863C6">
                  <w:pPr>
                    <w:pStyle w:val="Logo"/>
                    <w:jc w:val="left"/>
                  </w:pPr>
                  <w:r>
                    <w:t xml:space="preserve"> </w:t>
                  </w:r>
                  <w:r w:rsidRPr="00450C4E">
                    <w:rPr>
                      <w:noProof/>
                      <w:lang w:eastAsia="en-US"/>
                    </w:rPr>
                    <w:drawing>
                      <wp:inline distT="0" distB="0" distL="0" distR="0" wp14:anchorId="7F9D9937" wp14:editId="5C0BD953">
                        <wp:extent cx="2596896" cy="958805"/>
                        <wp:effectExtent l="1905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6507" t="18504" r="22518" b="513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165" cy="957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31BF31" w14:textId="77777777" w:rsidR="00975288" w:rsidRPr="009D06BC" w:rsidRDefault="00E735F8" w:rsidP="00FC3484">
            <w:pPr>
              <w:pStyle w:val="Heading3"/>
              <w:rPr>
                <w:color w:val="FF9933"/>
              </w:rPr>
            </w:pPr>
            <w:r w:rsidRPr="009D06BC">
              <w:rPr>
                <w:color w:val="FF9933"/>
              </w:rPr>
              <w:t>Trendline Consulting</w:t>
            </w:r>
            <w:r w:rsidR="007863C6" w:rsidRPr="009D06BC">
              <w:rPr>
                <w:color w:val="FF9933"/>
              </w:rPr>
              <w:t xml:space="preserve"> </w:t>
            </w:r>
          </w:p>
          <w:p w14:paraId="438094E5" w14:textId="77777777" w:rsidR="00FC3484" w:rsidRPr="00FC3484" w:rsidRDefault="00E735F8" w:rsidP="00E735F8">
            <w:pPr>
              <w:pStyle w:val="Heading4"/>
            </w:pPr>
            <w:r w:rsidRPr="009D06BC">
              <w:rPr>
                <w:color w:val="FF9933"/>
              </w:rPr>
              <w:t xml:space="preserve">1061 Sierra court  </w:t>
            </w:r>
            <w:r w:rsidR="00EB3DE7" w:rsidRPr="009D06BC">
              <w:rPr>
                <w:color w:val="FF9933"/>
              </w:rPr>
              <w:t xml:space="preserve"> </w:t>
            </w:r>
            <w:r w:rsidRPr="009D06BC">
              <w:rPr>
                <w:color w:val="FF9933"/>
              </w:rPr>
              <w:t>Jackson, MO 63755</w:t>
            </w:r>
            <w:r>
              <w:t xml:space="preserve">  </w:t>
            </w:r>
          </w:p>
        </w:tc>
      </w:tr>
      <w:tr w:rsidR="00E735F8" w14:paraId="0CDFF4C9" w14:textId="77777777" w:rsidTr="00E735F8">
        <w:trPr>
          <w:cantSplit/>
        </w:trPr>
        <w:tc>
          <w:tcPr>
            <w:tcW w:w="10080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520"/>
              <w:gridCol w:w="270"/>
              <w:gridCol w:w="2520"/>
              <w:gridCol w:w="1800"/>
              <w:gridCol w:w="360"/>
            </w:tblGrid>
            <w:tr w:rsidR="00E735F8" w:rsidRPr="00CC175E" w14:paraId="57E69EB9" w14:textId="77777777" w:rsidTr="0061004F">
              <w:tc>
                <w:tcPr>
                  <w:tcW w:w="955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33"/>
                </w:tcPr>
                <w:p w14:paraId="52105701" w14:textId="77777777" w:rsidR="00E735F8" w:rsidRPr="0061004F" w:rsidRDefault="00E735F8" w:rsidP="00BF7CCA">
                  <w:pPr>
                    <w:pStyle w:val="ListParagraph"/>
                    <w:spacing w:after="40"/>
                    <w:ind w:left="-90"/>
                    <w:jc w:val="both"/>
                    <w:rPr>
                      <w:color w:val="auto"/>
                      <w:sz w:val="24"/>
                      <w:szCs w:val="24"/>
                    </w:rPr>
                  </w:pPr>
                  <w:r w:rsidRPr="0061004F">
                    <w:rPr>
                      <w:color w:val="auto"/>
                      <w:sz w:val="24"/>
                      <w:szCs w:val="24"/>
                    </w:rPr>
                    <w:lastRenderedPageBreak/>
                    <w:t>Participant Information</w:t>
                  </w:r>
                </w:p>
              </w:tc>
            </w:tr>
            <w:tr w:rsidR="00E735F8" w:rsidRPr="00CC175E" w14:paraId="6FA0B40E" w14:textId="77777777" w:rsidTr="000C516E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088" w:type="dxa"/>
                  <w:tcBorders>
                    <w:top w:val="nil"/>
                    <w:left w:val="nil"/>
                    <w:bottom w:val="nil"/>
                  </w:tcBorders>
                </w:tcPr>
                <w:p w14:paraId="4564057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Participant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single" w:sz="4" w:space="0" w:color="auto"/>
                  </w:tcBorders>
                </w:tcPr>
                <w:p w14:paraId="29333D9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DCD9D26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</w:tcPr>
                <w:p w14:paraId="44127A7E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Date of Birth</w:t>
                  </w:r>
                </w:p>
              </w:tc>
              <w:tc>
                <w:tcPr>
                  <w:tcW w:w="1800" w:type="dxa"/>
                  <w:tcBorders>
                    <w:top w:val="nil"/>
                    <w:bottom w:val="single" w:sz="4" w:space="0" w:color="auto"/>
                  </w:tcBorders>
                </w:tcPr>
                <w:p w14:paraId="13F21CC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bottom w:val="nil"/>
                    <w:right w:val="nil"/>
                  </w:tcBorders>
                </w:tcPr>
                <w:p w14:paraId="4A45B795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333FE" w:rsidRPr="00CC175E" w14:paraId="34A61E4E" w14:textId="77777777" w:rsidTr="002333FE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088" w:type="dxa"/>
                  <w:tcBorders>
                    <w:top w:val="nil"/>
                    <w:left w:val="nil"/>
                    <w:bottom w:val="nil"/>
                  </w:tcBorders>
                </w:tcPr>
                <w:p w14:paraId="032870A1" w14:textId="77777777" w:rsidR="002333FE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Number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single" w:sz="4" w:space="0" w:color="auto"/>
                  </w:tcBorders>
                </w:tcPr>
                <w:p w14:paraId="41758790" w14:textId="77777777" w:rsidR="002333FE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54DE6632" w14:textId="77777777" w:rsidR="002333FE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</w:tcPr>
                <w:p w14:paraId="7303768F" w14:textId="77777777" w:rsidR="002333FE" w:rsidRDefault="002333FE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School Grade Level</w:t>
                  </w:r>
                </w:p>
              </w:tc>
              <w:tc>
                <w:tcPr>
                  <w:tcW w:w="1800" w:type="dxa"/>
                  <w:tcBorders>
                    <w:top w:val="nil"/>
                    <w:bottom w:val="single" w:sz="4" w:space="0" w:color="auto"/>
                  </w:tcBorders>
                </w:tcPr>
                <w:p w14:paraId="66E84974" w14:textId="77777777" w:rsidR="002333FE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right w:val="nil"/>
                  </w:tcBorders>
                </w:tcPr>
                <w:p w14:paraId="7856CA91" w14:textId="77777777" w:rsidR="002333FE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7399A0E9" w14:textId="77777777" w:rsidTr="002333FE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088" w:type="dxa"/>
                  <w:tcBorders>
                    <w:top w:val="nil"/>
                    <w:left w:val="nil"/>
                  </w:tcBorders>
                </w:tcPr>
                <w:p w14:paraId="63E5531A" w14:textId="77777777" w:rsidR="00E735F8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Cell Phone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FB1F232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</w:tcBorders>
                </w:tcPr>
                <w:p w14:paraId="18A55BA2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</w:tcBorders>
                </w:tcPr>
                <w:p w14:paraId="1AB905E2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Street Address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723732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nil"/>
                  </w:tcBorders>
                </w:tcPr>
                <w:p w14:paraId="3604DCD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496F1EEA" w14:textId="77777777" w:rsidTr="00E735F8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088" w:type="dxa"/>
                  <w:tcBorders>
                    <w:left w:val="nil"/>
                  </w:tcBorders>
                </w:tcPr>
                <w:p w14:paraId="67BF054D" w14:textId="77777777" w:rsidR="00E735F8" w:rsidRPr="00CC175E" w:rsidRDefault="002333FE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Other Phone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3B422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14:paraId="4A658A3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</w:tcPr>
                <w:p w14:paraId="347434BA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City, State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787C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nil"/>
                  </w:tcBorders>
                </w:tcPr>
                <w:p w14:paraId="46BFDC3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3C3DB38D" w14:textId="77777777" w:rsidTr="00E735F8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088" w:type="dxa"/>
                  <w:tcBorders>
                    <w:left w:val="nil"/>
                    <w:bottom w:val="single" w:sz="4" w:space="0" w:color="000000"/>
                  </w:tcBorders>
                </w:tcPr>
                <w:p w14:paraId="4701CC0D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bottom w:val="single" w:sz="4" w:space="0" w:color="000000"/>
                  </w:tcBorders>
                </w:tcPr>
                <w:p w14:paraId="2AFDEEC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rFonts w:ascii="Times New Roman" w:hAnsi="Times New Roman"/>
                      <w:sz w:val="4"/>
                      <w:szCs w:val="4"/>
                    </w:rPr>
                  </w:pPr>
                </w:p>
              </w:tc>
              <w:tc>
                <w:tcPr>
                  <w:tcW w:w="270" w:type="dxa"/>
                  <w:tcBorders>
                    <w:bottom w:val="single" w:sz="4" w:space="0" w:color="000000"/>
                  </w:tcBorders>
                </w:tcPr>
                <w:p w14:paraId="6ABE433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bottom w:val="single" w:sz="4" w:space="0" w:color="000000"/>
                  </w:tcBorders>
                </w:tcPr>
                <w:p w14:paraId="2026CADD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bottom w:val="single" w:sz="4" w:space="0" w:color="000000"/>
                  </w:tcBorders>
                </w:tcPr>
                <w:p w14:paraId="0B41473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rFonts w:ascii="Times New Roman" w:hAnsi="Times New Roman"/>
                      <w:sz w:val="4"/>
                      <w:szCs w:val="4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000000"/>
                    <w:right w:val="nil"/>
                  </w:tcBorders>
                </w:tcPr>
                <w:p w14:paraId="6256EFE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261E0B21" w14:textId="77777777" w:rsidR="00E735F8" w:rsidRDefault="00E735F8" w:rsidP="00E735F8">
            <w:pPr>
              <w:spacing w:after="0"/>
              <w:rPr>
                <w:sz w:val="20"/>
                <w:szCs w:val="20"/>
              </w:rPr>
            </w:pPr>
          </w:p>
          <w:p w14:paraId="699DC1D5" w14:textId="77777777" w:rsidR="00E735F8" w:rsidRPr="00113C50" w:rsidRDefault="00E735F8" w:rsidP="00E735F8">
            <w:pPr>
              <w:spacing w:after="0"/>
              <w:rPr>
                <w:sz w:val="20"/>
                <w:szCs w:val="20"/>
              </w:rPr>
            </w:pPr>
          </w:p>
          <w:tbl>
            <w:tblPr>
              <w:tblW w:w="95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520"/>
              <w:gridCol w:w="270"/>
              <w:gridCol w:w="2520"/>
              <w:gridCol w:w="1800"/>
              <w:gridCol w:w="360"/>
            </w:tblGrid>
            <w:tr w:rsidR="00E735F8" w:rsidRPr="00CC175E" w14:paraId="64202E06" w14:textId="77777777" w:rsidTr="00E735F8">
              <w:tc>
                <w:tcPr>
                  <w:tcW w:w="208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64220834" w14:textId="77777777" w:rsidR="00E735F8" w:rsidRPr="00CC175E" w:rsidRDefault="00E735F8" w:rsidP="00450C4E">
                  <w:pPr>
                    <w:pStyle w:val="ListParagraph"/>
                    <w:spacing w:after="40"/>
                    <w:ind w:left="0" w:right="-18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Parent/Guardian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8A1AE7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3DAE3969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5FDD3D7F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Street Address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nil"/>
                    <w:right w:val="nil"/>
                  </w:tcBorders>
                </w:tcPr>
                <w:p w14:paraId="458D0E7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4F72046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5619AB17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927C0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Number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BAC6525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B0FF0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3581EC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City, State</w:t>
                  </w:r>
                </w:p>
              </w:tc>
              <w:tc>
                <w:tcPr>
                  <w:tcW w:w="1800" w:type="dxa"/>
                  <w:tcBorders>
                    <w:left w:val="nil"/>
                    <w:bottom w:val="single" w:sz="4" w:space="0" w:color="000000"/>
                    <w:right w:val="nil"/>
                  </w:tcBorders>
                </w:tcPr>
                <w:p w14:paraId="63C5F94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F9CC26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17B08BD0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C570A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Cell Phone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E80056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5BD32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C04288" w14:textId="77777777" w:rsidR="00E735F8" w:rsidRPr="00CC175E" w:rsidRDefault="00E735F8" w:rsidP="00BF7CCA">
                  <w:pPr>
                    <w:pStyle w:val="ListParagraph"/>
                    <w:spacing w:after="40"/>
                    <w:ind w:left="-108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E-Mail Address</w:t>
                  </w:r>
                </w:p>
              </w:tc>
              <w:tc>
                <w:tcPr>
                  <w:tcW w:w="1800" w:type="dxa"/>
                  <w:tcBorders>
                    <w:left w:val="nil"/>
                    <w:bottom w:val="single" w:sz="4" w:space="0" w:color="000000"/>
                    <w:right w:val="nil"/>
                  </w:tcBorders>
                </w:tcPr>
                <w:p w14:paraId="43C51A32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8AD23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417DFC6F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AF064A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3516BED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5A62B42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52D6336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1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E7DF71D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194A138E" w14:textId="77777777" w:rsidR="00E735F8" w:rsidRDefault="00E735F8" w:rsidP="00E735F8">
            <w:pPr>
              <w:spacing w:after="0"/>
              <w:rPr>
                <w:sz w:val="20"/>
                <w:szCs w:val="20"/>
              </w:rPr>
            </w:pPr>
          </w:p>
          <w:p w14:paraId="49DCF146" w14:textId="77777777" w:rsidR="00E735F8" w:rsidRPr="00113C50" w:rsidRDefault="00E735F8" w:rsidP="00E735F8">
            <w:pPr>
              <w:spacing w:after="0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520"/>
              <w:gridCol w:w="360"/>
              <w:gridCol w:w="2160"/>
              <w:gridCol w:w="1980"/>
              <w:gridCol w:w="468"/>
            </w:tblGrid>
            <w:tr w:rsidR="00E735F8" w:rsidRPr="00CC175E" w14:paraId="52EDD33D" w14:textId="77777777" w:rsidTr="00E735F8">
              <w:tc>
                <w:tcPr>
                  <w:tcW w:w="9576" w:type="dxa"/>
                  <w:gridSpan w:val="6"/>
                  <w:tcBorders>
                    <w:left w:val="nil"/>
                    <w:bottom w:val="nil"/>
                    <w:right w:val="nil"/>
                  </w:tcBorders>
                </w:tcPr>
                <w:p w14:paraId="3C20D73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 xml:space="preserve">Emergency Contact </w:t>
                  </w:r>
                  <w:r>
                    <w:rPr>
                      <w:sz w:val="24"/>
                      <w:szCs w:val="24"/>
                    </w:rPr>
                    <w:t xml:space="preserve">#1 </w:t>
                  </w:r>
                  <w:r w:rsidRPr="00CC175E">
                    <w:rPr>
                      <w:sz w:val="24"/>
                      <w:szCs w:val="24"/>
                    </w:rPr>
                    <w:t>Information</w:t>
                  </w:r>
                  <w:r>
                    <w:rPr>
                      <w:sz w:val="24"/>
                      <w:szCs w:val="24"/>
                    </w:rPr>
                    <w:t xml:space="preserve"> (different person than Parent/Guardian)</w:t>
                  </w:r>
                </w:p>
              </w:tc>
            </w:tr>
            <w:tr w:rsidR="00E735F8" w:rsidRPr="00CC175E" w14:paraId="272D5B00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DBF1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582815A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D40BD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67B2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Relationship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right w:val="nil"/>
                  </w:tcBorders>
                </w:tcPr>
                <w:p w14:paraId="303FC81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ECA97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014950F8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08C7A6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Number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5DFEB1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49DB1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67F61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Cell Phone</w:t>
                  </w:r>
                </w:p>
              </w:tc>
              <w:tc>
                <w:tcPr>
                  <w:tcW w:w="1980" w:type="dxa"/>
                  <w:tcBorders>
                    <w:left w:val="nil"/>
                    <w:right w:val="nil"/>
                  </w:tcBorders>
                </w:tcPr>
                <w:p w14:paraId="2559F68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2746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1732A864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4B3E5A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347D196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E4511A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AC2660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448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ED186F2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0D72B9D5" w14:textId="77777777" w:rsidR="00E735F8" w:rsidRDefault="00E735F8" w:rsidP="00E735F8">
            <w:pPr>
              <w:spacing w:after="0"/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520"/>
              <w:gridCol w:w="360"/>
              <w:gridCol w:w="2160"/>
              <w:gridCol w:w="1980"/>
              <w:gridCol w:w="468"/>
            </w:tblGrid>
            <w:tr w:rsidR="00E735F8" w:rsidRPr="00CC175E" w14:paraId="60B91EAA" w14:textId="77777777" w:rsidTr="00E735F8">
              <w:tc>
                <w:tcPr>
                  <w:tcW w:w="9576" w:type="dxa"/>
                  <w:gridSpan w:val="6"/>
                  <w:tcBorders>
                    <w:left w:val="nil"/>
                    <w:bottom w:val="nil"/>
                    <w:right w:val="nil"/>
                  </w:tcBorders>
                </w:tcPr>
                <w:p w14:paraId="054FC805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 xml:space="preserve">Emergency Contact </w:t>
                  </w:r>
                  <w:r>
                    <w:rPr>
                      <w:sz w:val="24"/>
                      <w:szCs w:val="24"/>
                    </w:rPr>
                    <w:t xml:space="preserve">#2 </w:t>
                  </w:r>
                  <w:r w:rsidRPr="00CC175E">
                    <w:rPr>
                      <w:sz w:val="24"/>
                      <w:szCs w:val="24"/>
                    </w:rPr>
                    <w:t>Information</w:t>
                  </w:r>
                  <w:r>
                    <w:rPr>
                      <w:sz w:val="24"/>
                      <w:szCs w:val="24"/>
                    </w:rPr>
                    <w:t xml:space="preserve"> (different person than Parent/Guardian)</w:t>
                  </w:r>
                </w:p>
              </w:tc>
            </w:tr>
            <w:tr w:rsidR="00E735F8" w:rsidRPr="00CC175E" w14:paraId="42CCF519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DA3819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6A6F6D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58753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949F8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Relationship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right w:val="nil"/>
                  </w:tcBorders>
                </w:tcPr>
                <w:p w14:paraId="2AB9103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B06986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174B9DD6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39B7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Number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5D121B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0652D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A6319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Cell Phone</w:t>
                  </w:r>
                </w:p>
              </w:tc>
              <w:tc>
                <w:tcPr>
                  <w:tcW w:w="1980" w:type="dxa"/>
                  <w:tcBorders>
                    <w:left w:val="nil"/>
                    <w:right w:val="nil"/>
                  </w:tcBorders>
                </w:tcPr>
                <w:p w14:paraId="06CA56F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75F52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03A28783" w14:textId="77777777" w:rsidTr="00E735F8">
              <w:tc>
                <w:tcPr>
                  <w:tcW w:w="208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4AF2D01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025E8C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960261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8A2D7C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448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4A3C3AA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0D356F94" w14:textId="77777777" w:rsidR="00E735F8" w:rsidRDefault="00E735F8" w:rsidP="00E735F8">
            <w:pPr>
              <w:spacing w:after="0"/>
            </w:pPr>
          </w:p>
          <w:p w14:paraId="56064313" w14:textId="77777777" w:rsidR="00E735F8" w:rsidRPr="002333FE" w:rsidRDefault="00E735F8" w:rsidP="00E735F8">
            <w:pPr>
              <w:spacing w:after="0"/>
              <w:rPr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78"/>
              <w:gridCol w:w="2430"/>
              <w:gridCol w:w="360"/>
              <w:gridCol w:w="2160"/>
              <w:gridCol w:w="990"/>
              <w:gridCol w:w="540"/>
              <w:gridCol w:w="450"/>
              <w:gridCol w:w="450"/>
            </w:tblGrid>
            <w:tr w:rsidR="00E735F8" w:rsidRPr="00CC175E" w14:paraId="6FFD3DE7" w14:textId="77777777" w:rsidTr="00687872">
              <w:tc>
                <w:tcPr>
                  <w:tcW w:w="955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33"/>
                </w:tcPr>
                <w:p w14:paraId="49482697" w14:textId="77777777" w:rsidR="00E735F8" w:rsidRPr="00CC175E" w:rsidRDefault="00E735F8" w:rsidP="00BF7CCA">
                  <w:pPr>
                    <w:pStyle w:val="ListParagraph"/>
                    <w:spacing w:after="40"/>
                    <w:ind w:left="-9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Transportation</w:t>
                  </w:r>
                </w:p>
              </w:tc>
            </w:tr>
            <w:tr w:rsidR="00E735F8" w:rsidRPr="00CC175E" w14:paraId="744FB769" w14:textId="77777777" w:rsidTr="000C516E">
              <w:tc>
                <w:tcPr>
                  <w:tcW w:w="71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3CB8F5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Does the student need transportation to and from group sessions?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07A86" w14:textId="77777777" w:rsidR="00E735F8" w:rsidRPr="00CC175E" w:rsidRDefault="00577F4C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heck14"/>
                  <w:r w:rsidR="00E735F8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AD2FD9">
                    <w:rPr>
                      <w:sz w:val="24"/>
                      <w:szCs w:val="24"/>
                    </w:rPr>
                  </w:r>
                  <w:r w:rsidR="00AD2FD9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0"/>
                  <w:r w:rsidR="00E735F8">
                    <w:rPr>
                      <w:sz w:val="24"/>
                      <w:szCs w:val="24"/>
                    </w:rPr>
                    <w:t>Yes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B9599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AFF4D1" w14:textId="77777777" w:rsidR="00E735F8" w:rsidRPr="00CC175E" w:rsidRDefault="00577F4C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735F8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AD2FD9">
                    <w:rPr>
                      <w:sz w:val="24"/>
                      <w:szCs w:val="24"/>
                    </w:rPr>
                  </w:r>
                  <w:r w:rsidR="00AD2FD9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 w:rsidR="00E735F8">
                    <w:rPr>
                      <w:sz w:val="24"/>
                      <w:szCs w:val="24"/>
                    </w:rPr>
                    <w:t>No</w:t>
                  </w:r>
                </w:p>
              </w:tc>
            </w:tr>
            <w:tr w:rsidR="00E735F8" w:rsidRPr="00CC175E" w14:paraId="6CB9F35F" w14:textId="77777777" w:rsidTr="00E735F8">
              <w:tc>
                <w:tcPr>
                  <w:tcW w:w="9558" w:type="dxa"/>
                  <w:gridSpan w:val="8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313C2DE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Who can drop off and pick up the student?  (Self, Staff, Family Members, etc.)</w:t>
                  </w:r>
                </w:p>
              </w:tc>
            </w:tr>
            <w:tr w:rsidR="00E735F8" w:rsidRPr="00CC175E" w14:paraId="0C7CDE34" w14:textId="77777777" w:rsidTr="00E735F8">
              <w:tc>
                <w:tcPr>
                  <w:tcW w:w="21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BA7867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Individual 1</w:t>
                  </w:r>
                </w:p>
              </w:tc>
              <w:tc>
                <w:tcPr>
                  <w:tcW w:w="243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0A9C8A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849D1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8A77B5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#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14:paraId="491F2F1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5FA655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3C6FF431" w14:textId="77777777" w:rsidTr="00802754">
              <w:trPr>
                <w:trHeight w:val="70"/>
              </w:trPr>
              <w:tc>
                <w:tcPr>
                  <w:tcW w:w="21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6523C5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Individual 2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C19FCD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6318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A7DFD1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#</w:t>
                  </w:r>
                </w:p>
              </w:tc>
              <w:tc>
                <w:tcPr>
                  <w:tcW w:w="1980" w:type="dxa"/>
                  <w:gridSpan w:val="3"/>
                  <w:tcBorders>
                    <w:left w:val="nil"/>
                    <w:right w:val="nil"/>
                  </w:tcBorders>
                </w:tcPr>
                <w:p w14:paraId="3742167D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6590C6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24125449" w14:textId="77777777" w:rsidTr="00E735F8">
              <w:tc>
                <w:tcPr>
                  <w:tcW w:w="21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F7C3CF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Individual 3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51FA508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0AECA9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25F78C" w14:textId="77777777" w:rsidR="00E735F8" w:rsidRPr="00CC175E" w:rsidRDefault="00E735F8" w:rsidP="00E735F8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Phone #</w:t>
                  </w:r>
                </w:p>
              </w:tc>
              <w:tc>
                <w:tcPr>
                  <w:tcW w:w="1980" w:type="dxa"/>
                  <w:gridSpan w:val="3"/>
                  <w:tcBorders>
                    <w:left w:val="nil"/>
                    <w:right w:val="nil"/>
                  </w:tcBorders>
                </w:tcPr>
                <w:p w14:paraId="1B967BE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1CB9D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0A14DE2C" w14:textId="77777777" w:rsidTr="00E735F8">
              <w:tc>
                <w:tcPr>
                  <w:tcW w:w="217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E382CA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C156B49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5CC1DC4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142DA83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430" w:type="dxa"/>
                  <w:gridSpan w:val="4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69B97A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5D9BF9ED" w14:textId="77777777" w:rsidR="00E735F8" w:rsidRPr="00113C50" w:rsidRDefault="00E735F8" w:rsidP="00E735F8">
            <w:pPr>
              <w:spacing w:after="0"/>
              <w:rPr>
                <w:sz w:val="28"/>
                <w:szCs w:val="28"/>
              </w:rPr>
            </w:pPr>
            <w:r w:rsidRPr="00CC175E">
              <w:t xml:space="preserve"> </w:t>
            </w:r>
          </w:p>
          <w:tbl>
            <w:tblPr>
              <w:tblW w:w="100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8"/>
              <w:gridCol w:w="720"/>
              <w:gridCol w:w="900"/>
              <w:gridCol w:w="252"/>
              <w:gridCol w:w="4410"/>
              <w:gridCol w:w="236"/>
              <w:gridCol w:w="52"/>
              <w:gridCol w:w="236"/>
            </w:tblGrid>
            <w:tr w:rsidR="00E735F8" w:rsidRPr="00CC175E" w14:paraId="18A7FE2C" w14:textId="77777777" w:rsidTr="00687872">
              <w:trPr>
                <w:gridAfter w:val="3"/>
                <w:wAfter w:w="524" w:type="dxa"/>
              </w:trPr>
              <w:tc>
                <w:tcPr>
                  <w:tcW w:w="95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33"/>
                </w:tcPr>
                <w:p w14:paraId="43CFDEED" w14:textId="77777777" w:rsidR="00E735F8" w:rsidRPr="00CC175E" w:rsidRDefault="00E735F8" w:rsidP="00BF7CCA">
                  <w:pPr>
                    <w:pStyle w:val="ListParagraph"/>
                    <w:spacing w:after="40"/>
                    <w:ind w:left="-90"/>
                    <w:jc w:val="both"/>
                    <w:rPr>
                      <w:sz w:val="24"/>
                      <w:szCs w:val="24"/>
                    </w:rPr>
                  </w:pPr>
                  <w:r w:rsidRPr="00CC175E">
                    <w:rPr>
                      <w:sz w:val="24"/>
                      <w:szCs w:val="24"/>
                    </w:rPr>
                    <w:t>Health</w:t>
                  </w:r>
                  <w:r>
                    <w:rPr>
                      <w:sz w:val="24"/>
                      <w:szCs w:val="24"/>
                    </w:rPr>
                    <w:t>/Safety Questions</w:t>
                  </w:r>
                </w:p>
              </w:tc>
            </w:tr>
            <w:tr w:rsidR="00E735F8" w:rsidRPr="00CC175E" w14:paraId="6A29BA65" w14:textId="77777777" w:rsidTr="000C516E">
              <w:trPr>
                <w:gridAfter w:val="2"/>
                <w:wAfter w:w="288" w:type="dxa"/>
              </w:trPr>
              <w:tc>
                <w:tcPr>
                  <w:tcW w:w="32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CE89D0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List any health concerns: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89FABB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562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1564AFAD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B44E39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760A7F9B" w14:textId="77777777" w:rsidTr="00E735F8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09ECA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D388D05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4D869FEE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40B24042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57F2CE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423CE198" w14:textId="77777777" w:rsidTr="00E735F8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E550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5A16B0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C93B1D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919D406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E7EB5C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2271876E" w14:textId="77777777" w:rsidTr="00E02085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14:paraId="34A74E66" w14:textId="77777777" w:rsidR="00450C4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List any food / </w:t>
                  </w:r>
                </w:p>
                <w:p w14:paraId="11777227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environmental allergies: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E630681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7FD4F8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3BE04DD3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166D72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1A17854D" w14:textId="77777777" w:rsidTr="00E02085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786558B4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308F81C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A233AC9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4933172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DCC8FD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53FD9AEF" w14:textId="77777777" w:rsidTr="00201C06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14:paraId="1361AA53" w14:textId="77777777" w:rsidR="00450C4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List any fears or </w:t>
                  </w:r>
                </w:p>
                <w:p w14:paraId="24CFF358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triggers for anxiety: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58B72B7E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60C6747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4E2D4DA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0C82AB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738CC7AD" w14:textId="77777777" w:rsidTr="00201C06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432DA13C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488F4F8A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3CEB4BAE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9C3374A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2CECFF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6218BB84" w14:textId="77777777" w:rsidTr="00A154AA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14:paraId="7AD53E44" w14:textId="77777777" w:rsidR="00450C4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List any behavioral </w:t>
                  </w:r>
                </w:p>
                <w:p w14:paraId="61C2B1CF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concerns or issues: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52C3CD3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D263057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D192A3D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61538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026CBA51" w14:textId="77777777" w:rsidTr="00A154AA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69DE9D4E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C4597D3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34DE2F01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4ABDF96D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16B00C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152CD80A" w14:textId="77777777" w:rsidTr="00450C4E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14:paraId="203475F1" w14:textId="77777777" w:rsidR="00450C4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List 3 most important</w:t>
                  </w:r>
                </w:p>
                <w:p w14:paraId="179D6118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goals for this experience: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BA2853A" w14:textId="77777777" w:rsidR="00450C4E" w:rsidRPr="00CC175E" w:rsidRDefault="00450C4E" w:rsidP="00450C4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0"/>
                    </w:tabs>
                    <w:spacing w:after="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4DDBBB0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97642EC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F25ED4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450C4E" w:rsidRPr="00CC175E" w14:paraId="6D3E1344" w14:textId="77777777" w:rsidTr="00450C4E">
              <w:trPr>
                <w:gridAfter w:val="2"/>
                <w:wAfter w:w="288" w:type="dxa"/>
              </w:trPr>
              <w:tc>
                <w:tcPr>
                  <w:tcW w:w="3978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7468B61F" w14:textId="77777777" w:rsidR="00450C4E" w:rsidRDefault="00450C4E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701FAFD5" w14:textId="77777777" w:rsidR="00450C4E" w:rsidRPr="00CC175E" w:rsidRDefault="00450C4E" w:rsidP="00450C4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0"/>
                    </w:tabs>
                    <w:spacing w:after="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0AA95FDD" w14:textId="77777777" w:rsidR="00450C4E" w:rsidRPr="00CC175E" w:rsidRDefault="00450C4E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ECF60E7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C53990" w14:textId="77777777" w:rsidR="00450C4E" w:rsidRPr="00CC175E" w:rsidRDefault="00450C4E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735F8" w:rsidRPr="00CC175E" w14:paraId="6A023339" w14:textId="77777777" w:rsidTr="00450C4E">
              <w:tc>
                <w:tcPr>
                  <w:tcW w:w="39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5FC43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65B40D3" w14:textId="77777777" w:rsidR="00E735F8" w:rsidRPr="00CC175E" w:rsidRDefault="00E735F8" w:rsidP="00450C4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0"/>
                    </w:tabs>
                    <w:spacing w:after="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15D2B81F" w14:textId="77777777" w:rsidR="00E735F8" w:rsidRPr="00CC175E" w:rsidRDefault="00E735F8" w:rsidP="00BF7CCA">
                  <w:pPr>
                    <w:pStyle w:val="ListParagraph"/>
                    <w:spacing w:after="4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9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4FEE3798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79881" w14:textId="77777777" w:rsidR="00E735F8" w:rsidRPr="00CC175E" w:rsidRDefault="00E735F8" w:rsidP="00BF7CC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17411E8" w14:textId="77777777" w:rsidR="00E735F8" w:rsidRPr="00CF44B4" w:rsidRDefault="00E735F8" w:rsidP="00AD4F94">
            <w:pPr>
              <w:pStyle w:val="Title"/>
              <w:rPr>
                <w:color w:val="F0A22E" w:themeColor="accent1"/>
                <w:sz w:val="2"/>
                <w:szCs w:val="2"/>
              </w:rPr>
            </w:pPr>
          </w:p>
        </w:tc>
        <w:bookmarkStart w:id="1" w:name="_GoBack"/>
        <w:bookmarkEnd w:id="1"/>
      </w:tr>
    </w:tbl>
    <w:p w14:paraId="06BE6E1B" w14:textId="77777777" w:rsidR="00A525B7" w:rsidRPr="00802754" w:rsidRDefault="00A525B7" w:rsidP="00802754">
      <w:pPr>
        <w:rPr>
          <w:sz w:val="2"/>
          <w:szCs w:val="2"/>
        </w:rPr>
      </w:pPr>
    </w:p>
    <w:sectPr w:rsidR="00A525B7" w:rsidRPr="00802754" w:rsidSect="00EA4BCC"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04F0D" w14:textId="77777777" w:rsidR="00AD2FD9" w:rsidRDefault="00AD2FD9">
      <w:r>
        <w:separator/>
      </w:r>
    </w:p>
  </w:endnote>
  <w:endnote w:type="continuationSeparator" w:id="0">
    <w:p w14:paraId="52748A05" w14:textId="77777777" w:rsidR="00AD2FD9" w:rsidRDefault="00AD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FAF23" w14:textId="77777777" w:rsidR="00AD2FD9" w:rsidRDefault="00AD2FD9">
      <w:r>
        <w:separator/>
      </w:r>
    </w:p>
  </w:footnote>
  <w:footnote w:type="continuationSeparator" w:id="0">
    <w:p w14:paraId="1038F0B4" w14:textId="77777777" w:rsidR="00AD2FD9" w:rsidRDefault="00AD2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B5AE9"/>
    <w:multiLevelType w:val="hybridMultilevel"/>
    <w:tmpl w:val="DC985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C6"/>
    <w:rsid w:val="00051E8F"/>
    <w:rsid w:val="000C516E"/>
    <w:rsid w:val="00165FB4"/>
    <w:rsid w:val="001A2E31"/>
    <w:rsid w:val="001C2A57"/>
    <w:rsid w:val="001D17B9"/>
    <w:rsid w:val="002333FE"/>
    <w:rsid w:val="00274EBC"/>
    <w:rsid w:val="002B0820"/>
    <w:rsid w:val="002C0F66"/>
    <w:rsid w:val="00366439"/>
    <w:rsid w:val="003A090F"/>
    <w:rsid w:val="00422D12"/>
    <w:rsid w:val="00450C4E"/>
    <w:rsid w:val="004961CF"/>
    <w:rsid w:val="004D3B5D"/>
    <w:rsid w:val="004F0D75"/>
    <w:rsid w:val="005023AD"/>
    <w:rsid w:val="00577F4C"/>
    <w:rsid w:val="0061004F"/>
    <w:rsid w:val="0061403B"/>
    <w:rsid w:val="00641242"/>
    <w:rsid w:val="00687872"/>
    <w:rsid w:val="00702D36"/>
    <w:rsid w:val="00727F59"/>
    <w:rsid w:val="0074012F"/>
    <w:rsid w:val="0077296C"/>
    <w:rsid w:val="00776CE7"/>
    <w:rsid w:val="007863C6"/>
    <w:rsid w:val="007B3AAE"/>
    <w:rsid w:val="007C5A84"/>
    <w:rsid w:val="007D3204"/>
    <w:rsid w:val="00800A19"/>
    <w:rsid w:val="00802754"/>
    <w:rsid w:val="00853A99"/>
    <w:rsid w:val="00857C0E"/>
    <w:rsid w:val="00883A68"/>
    <w:rsid w:val="00975288"/>
    <w:rsid w:val="00990AB3"/>
    <w:rsid w:val="009D06BC"/>
    <w:rsid w:val="00A2719C"/>
    <w:rsid w:val="00A525B7"/>
    <w:rsid w:val="00A66A79"/>
    <w:rsid w:val="00AD2FD9"/>
    <w:rsid w:val="00AD4F94"/>
    <w:rsid w:val="00BC5C98"/>
    <w:rsid w:val="00C06375"/>
    <w:rsid w:val="00C0702E"/>
    <w:rsid w:val="00C704B3"/>
    <w:rsid w:val="00C8300B"/>
    <w:rsid w:val="00CF44B4"/>
    <w:rsid w:val="00D34D72"/>
    <w:rsid w:val="00D439F7"/>
    <w:rsid w:val="00DF1895"/>
    <w:rsid w:val="00E30D0F"/>
    <w:rsid w:val="00E41F30"/>
    <w:rsid w:val="00E735F8"/>
    <w:rsid w:val="00E95DB2"/>
    <w:rsid w:val="00EA4BCC"/>
    <w:rsid w:val="00EB3DE7"/>
    <w:rsid w:val="00EF46B8"/>
    <w:rsid w:val="00F109F6"/>
    <w:rsid w:val="00F4060B"/>
    <w:rsid w:val="00F623AC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C2A5E0"/>
  <w15:docId w15:val="{7C0C68E6-D2F5-49C9-BE65-9E8C0BF0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12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rsid w:val="00641242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sid w:val="0064124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rsid w:val="00641242"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customStyle="1" w:styleId="GridTable1Light1">
    <w:name w:val="Grid Table 1 Light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C5C9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customStyle="1" w:styleId="PlainTable11">
    <w:name w:val="Plain Table 1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ndsline\Downloads\tf03991981%20(1)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4FA5B1-D2BA-489A-9C54-0D3A0706AEC7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CBA948-EFEF-4966-873D-F26F3EA6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F6736-0972-4158-A23F-74B21B287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tf03991981 (1)</Template>
  <TotalTime>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Trendsline</dc:creator>
  <cp:lastModifiedBy>Trendline Consulting</cp:lastModifiedBy>
  <cp:revision>2</cp:revision>
  <cp:lastPrinted>2017-12-07T15:25:00Z</cp:lastPrinted>
  <dcterms:created xsi:type="dcterms:W3CDTF">2019-11-16T14:12:00Z</dcterms:created>
  <dcterms:modified xsi:type="dcterms:W3CDTF">2019-11-16T14:12:00Z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