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1Light-Accent2"/>
        <w:tblW w:w="5074" w:type="pct"/>
        <w:tblBorders>
          <w:top w:val="single" w:sz="36" w:space="0" w:color="00FF00"/>
          <w:left w:val="single" w:sz="36" w:space="0" w:color="00FF00"/>
          <w:bottom w:val="single" w:sz="36" w:space="0" w:color="00FF00"/>
          <w:right w:val="single" w:sz="36" w:space="0" w:color="00FF00"/>
          <w:insideH w:val="single" w:sz="36" w:space="0" w:color="00FF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4522"/>
      </w:tblGrid>
      <w:tr w:rsidR="002C3F32" w:rsidRPr="002C3F32" w14:paraId="0F92EEFC" w14:textId="77777777" w:rsidTr="00033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single" w:sz="36" w:space="0" w:color="0070C0"/>
            </w:tcBorders>
            <w:shd w:val="clear" w:color="auto" w:fill="FFFFFF" w:themeFill="background1"/>
          </w:tcPr>
          <w:p w14:paraId="2400978E" w14:textId="77777777" w:rsidR="008129EC" w:rsidRDefault="005D6691" w:rsidP="00112FAC">
            <w:pPr>
              <w:spacing w:before="0"/>
              <w:rPr>
                <w:b w:val="0"/>
                <w:bCs w:val="0"/>
                <w:noProof/>
                <w:color w:val="00B0F0"/>
              </w:rPr>
            </w:pPr>
            <w:r w:rsidRPr="002C3F32">
              <w:rPr>
                <w:noProof/>
                <w:color w:val="00B0F0"/>
              </w:rPr>
              <w:t xml:space="preserve">  </w:t>
            </w:r>
            <w:r w:rsidR="00EC2977" w:rsidRPr="002C3F32">
              <w:rPr>
                <w:noProof/>
                <w:color w:val="00B0F0"/>
              </w:rPr>
              <w:t xml:space="preserve">       </w:t>
            </w:r>
          </w:p>
          <w:p w14:paraId="0E0D78BC" w14:textId="0AEA0862" w:rsidR="00955EE1" w:rsidRDefault="008129EC" w:rsidP="00112FAC">
            <w:pPr>
              <w:spacing w:before="0"/>
              <w:rPr>
                <w:b w:val="0"/>
                <w:bCs w:val="0"/>
                <w:noProof/>
                <w:color w:val="00B0F0"/>
              </w:rPr>
            </w:pPr>
            <w:r>
              <w:rPr>
                <w:noProof/>
                <w:color w:val="00B0F0"/>
              </w:rPr>
              <w:t xml:space="preserve">            </w:t>
            </w:r>
            <w:r w:rsidR="00F4029C">
              <w:rPr>
                <w:noProof/>
                <w:color w:val="00B0F0"/>
              </w:rPr>
              <w:t xml:space="preserve">          </w:t>
            </w:r>
            <w:r w:rsidR="00D72CB2">
              <w:rPr>
                <w:noProof/>
                <w:color w:val="00B0F0"/>
              </w:rPr>
              <w:t xml:space="preserve">                                             </w:t>
            </w:r>
          </w:p>
          <w:p w14:paraId="7F6CE4D0" w14:textId="0D5DE1CA" w:rsidR="009A0481" w:rsidRPr="008129EC" w:rsidRDefault="00955EE1" w:rsidP="000251F9">
            <w:pPr>
              <w:spacing w:before="0"/>
              <w:rPr>
                <w:color w:val="00B0F0"/>
                <w:sz w:val="96"/>
                <w:szCs w:val="96"/>
              </w:rPr>
            </w:pPr>
            <w:r>
              <w:rPr>
                <w:color w:val="A5300F" w:themeColor="accent1"/>
                <w:sz w:val="96"/>
                <w:szCs w:val="96"/>
              </w:rPr>
              <w:t xml:space="preserve">  </w:t>
            </w:r>
            <w:r w:rsidR="00060086">
              <w:rPr>
                <w:color w:val="A5300F" w:themeColor="accent1"/>
                <w:sz w:val="96"/>
                <w:szCs w:val="96"/>
              </w:rPr>
              <w:t xml:space="preserve"> </w:t>
            </w:r>
            <w:r w:rsidR="000251F9">
              <w:rPr>
                <w:color w:val="A5300F" w:themeColor="accent1"/>
                <w:sz w:val="96"/>
                <w:szCs w:val="96"/>
              </w:rPr>
              <w:t xml:space="preserve">   </w:t>
            </w:r>
            <w:r w:rsidR="0071478A">
              <w:rPr>
                <w:color w:val="A5300F" w:themeColor="accent1"/>
                <w:sz w:val="96"/>
                <w:szCs w:val="96"/>
              </w:rPr>
              <w:t xml:space="preserve">  </w:t>
            </w:r>
            <w:r w:rsidR="00926371">
              <w:rPr>
                <w:color w:val="A5300F" w:themeColor="accent1"/>
                <w:sz w:val="96"/>
                <w:szCs w:val="96"/>
              </w:rPr>
              <w:t xml:space="preserve">    </w:t>
            </w:r>
            <w:r w:rsidR="0071478A">
              <w:rPr>
                <w:color w:val="A5300F" w:themeColor="accent1"/>
                <w:sz w:val="96"/>
                <w:szCs w:val="96"/>
              </w:rPr>
              <w:t xml:space="preserve"> </w:t>
            </w:r>
            <w:r w:rsidR="00926371">
              <w:rPr>
                <w:noProof/>
              </w:rPr>
              <w:drawing>
                <wp:inline distT="0" distB="0" distL="0" distR="0" wp14:anchorId="4DF9BF00" wp14:editId="01059147">
                  <wp:extent cx="629238" cy="763325"/>
                  <wp:effectExtent l="0" t="0" r="0" b="0"/>
                  <wp:docPr id="12" name="Picture 12" descr="cute spring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ute spring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53" cy="7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478A">
              <w:rPr>
                <w:color w:val="A5300F" w:themeColor="accent1"/>
                <w:sz w:val="96"/>
                <w:szCs w:val="96"/>
              </w:rPr>
              <w:t xml:space="preserve"> </w:t>
            </w:r>
            <w:r w:rsidR="00B50784">
              <w:rPr>
                <w:color w:val="A5300F" w:themeColor="accent1"/>
                <w:sz w:val="96"/>
                <w:szCs w:val="96"/>
              </w:rPr>
              <w:t xml:space="preserve"> </w:t>
            </w:r>
            <w:r w:rsidR="000251F9" w:rsidRPr="00B50784">
              <w:rPr>
                <w:rFonts w:ascii="Mystical Woods Rough Script" w:hAnsi="Mystical Woods Rough Script" w:cs="Dreaming Outloud Pro"/>
                <w:color w:val="7030A0"/>
                <w:sz w:val="72"/>
                <w:szCs w:val="72"/>
              </w:rPr>
              <w:t>YAS</w:t>
            </w:r>
            <w:r w:rsidR="00B50784">
              <w:rPr>
                <w:rFonts w:ascii="Mystical Woods Rough Script" w:hAnsi="Mystical Woods Rough Script" w:cs="Dreaming Outloud Pro"/>
                <w:color w:val="7030A0"/>
                <w:sz w:val="72"/>
                <w:szCs w:val="72"/>
              </w:rPr>
              <w:t xml:space="preserve">S APRIL </w:t>
            </w:r>
            <w:r w:rsidR="00B50784" w:rsidRPr="00B50784">
              <w:rPr>
                <w:rFonts w:ascii="Mystical Woods Rough Script" w:hAnsi="Mystical Woods Rough Script" w:cs="Dreaming Outloud Pro"/>
                <w:b w:val="0"/>
                <w:bCs w:val="0"/>
                <w:color w:val="7030A0"/>
                <w:sz w:val="72"/>
                <w:szCs w:val="72"/>
              </w:rPr>
              <w:t>2</w:t>
            </w:r>
            <w:r w:rsidR="000251F9" w:rsidRPr="00B50784">
              <w:rPr>
                <w:rFonts w:ascii="Mystical Woods Rough Script" w:hAnsi="Mystical Woods Rough Script"/>
                <w:b w:val="0"/>
                <w:bCs w:val="0"/>
                <w:color w:val="7030A0"/>
                <w:sz w:val="72"/>
                <w:szCs w:val="72"/>
              </w:rPr>
              <w:t>02</w:t>
            </w:r>
            <w:r w:rsidR="00670138">
              <w:rPr>
                <w:rFonts w:ascii="Mystical Woods Rough Script" w:hAnsi="Mystical Woods Rough Script"/>
                <w:b w:val="0"/>
                <w:bCs w:val="0"/>
                <w:color w:val="7030A0"/>
                <w:sz w:val="72"/>
                <w:szCs w:val="72"/>
              </w:rPr>
              <w:t>4</w:t>
            </w:r>
            <w:r w:rsidR="00060086" w:rsidRPr="000251F9">
              <w:rPr>
                <w:rFonts w:ascii="Mystical Woods Rough Script" w:hAnsi="Mystical Woods Rough Script"/>
                <w:color w:val="008000"/>
                <w:sz w:val="72"/>
                <w:szCs w:val="72"/>
              </w:rPr>
              <w:t xml:space="preserve"> </w:t>
            </w:r>
            <w:r w:rsidR="00B50784">
              <w:rPr>
                <w:rFonts w:ascii="Mystical Woods Rough Script" w:hAnsi="Mystical Woods Rough Script"/>
                <w:noProof/>
                <w:color w:val="008000"/>
                <w:sz w:val="72"/>
                <w:szCs w:val="72"/>
              </w:rPr>
              <w:drawing>
                <wp:inline distT="0" distB="0" distL="0" distR="0" wp14:anchorId="51AAA9E9" wp14:editId="34EC670B">
                  <wp:extent cx="731520" cy="817757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12" cy="83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86" w:rsidRPr="00B50784">
              <w:rPr>
                <w:color w:val="00B0F0"/>
                <w:sz w:val="96"/>
                <w:szCs w:val="96"/>
              </w:rPr>
              <w:t xml:space="preserve">   </w:t>
            </w:r>
            <w:r w:rsidRPr="00B50784">
              <w:rPr>
                <w:color w:val="00B0F0"/>
                <w:sz w:val="96"/>
                <w:szCs w:val="96"/>
              </w:rPr>
              <w:t xml:space="preserve"> </w:t>
            </w:r>
            <w:r w:rsidR="005864B8" w:rsidRPr="00B50784">
              <w:rPr>
                <w:color w:val="00B0F0"/>
                <w:sz w:val="96"/>
                <w:szCs w:val="96"/>
              </w:rPr>
              <w:t xml:space="preserve"> </w:t>
            </w:r>
            <w:r w:rsidR="004C34C7" w:rsidRPr="00B50784">
              <w:rPr>
                <w:color w:val="00B0F0"/>
                <w:sz w:val="96"/>
                <w:szCs w:val="96"/>
              </w:rPr>
              <w:t xml:space="preserve">    </w:t>
            </w:r>
          </w:p>
        </w:tc>
      </w:tr>
      <w:tr w:rsidR="002C3F32" w:rsidRPr="002C3F32" w14:paraId="797E758D" w14:textId="77777777" w:rsidTr="00033C36">
        <w:trPr>
          <w:trHeight w:hRule="exact"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36" w:space="0" w:color="0070C0"/>
              <w:left w:val="nil"/>
              <w:bottom w:val="single" w:sz="36" w:space="0" w:color="0070C0"/>
              <w:right w:val="nil"/>
            </w:tcBorders>
            <w:shd w:val="clear" w:color="auto" w:fill="FFFFFF"/>
          </w:tcPr>
          <w:p w14:paraId="743561BB" w14:textId="77777777" w:rsidR="00BE6501" w:rsidRDefault="00BE6501">
            <w:pPr>
              <w:pStyle w:val="Subtitle"/>
              <w:rPr>
                <w:b/>
                <w:bCs w:val="0"/>
                <w:color w:val="00B0F0"/>
                <w:sz w:val="12"/>
                <w:szCs w:val="12"/>
              </w:rPr>
            </w:pPr>
          </w:p>
          <w:p w14:paraId="34ED1FD4" w14:textId="77777777" w:rsidR="00252A84" w:rsidRDefault="00252A84">
            <w:pPr>
              <w:pStyle w:val="Subtitle"/>
              <w:rPr>
                <w:b/>
                <w:bCs w:val="0"/>
                <w:color w:val="00B0F0"/>
                <w:sz w:val="12"/>
                <w:szCs w:val="12"/>
              </w:rPr>
            </w:pPr>
          </w:p>
          <w:p w14:paraId="0F097948" w14:textId="42D3082B" w:rsidR="00252A84" w:rsidRPr="002C3F32" w:rsidRDefault="00252A84">
            <w:pPr>
              <w:pStyle w:val="Subtitle"/>
              <w:rPr>
                <w:color w:val="00B0F0"/>
                <w:sz w:val="12"/>
                <w:szCs w:val="12"/>
              </w:rPr>
            </w:pPr>
          </w:p>
        </w:tc>
      </w:tr>
      <w:tr w:rsidR="002C3F32" w:rsidRPr="002C3F32" w14:paraId="480F62C5" w14:textId="77777777" w:rsidTr="00033C36">
        <w:trPr>
          <w:trHeight w:hRule="exact" w:val="8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single" w:sz="36" w:space="0" w:color="0070C0"/>
            </w:tcBorders>
            <w:shd w:val="clear" w:color="auto" w:fill="FFFFFF" w:themeFill="background1"/>
          </w:tcPr>
          <w:p w14:paraId="42141600" w14:textId="77777777" w:rsidR="00670138" w:rsidRDefault="00670138">
            <w:pPr>
              <w:pStyle w:val="Subtitle"/>
              <w:rPr>
                <w:b/>
                <w:bCs w:val="0"/>
                <w:color w:val="000000" w:themeColor="text1"/>
                <w:sz w:val="28"/>
                <w:szCs w:val="28"/>
              </w:rPr>
            </w:pPr>
          </w:p>
          <w:p w14:paraId="7E26B50C" w14:textId="69BBD1EC" w:rsidR="004A133E" w:rsidRPr="00746941" w:rsidRDefault="00252A84">
            <w:pPr>
              <w:pStyle w:val="Subtitle"/>
              <w:rPr>
                <w:b/>
                <w:bCs w:val="0"/>
                <w:color w:val="000000" w:themeColor="text1"/>
                <w:sz w:val="28"/>
                <w:szCs w:val="28"/>
              </w:rPr>
            </w:pPr>
            <w:r w:rsidRPr="00746941">
              <w:rPr>
                <w:color w:val="000000" w:themeColor="text1"/>
                <w:sz w:val="28"/>
                <w:szCs w:val="28"/>
              </w:rPr>
              <w:t>S</w:t>
            </w:r>
            <w:r w:rsidR="004A133E" w:rsidRPr="00746941">
              <w:rPr>
                <w:color w:val="000000" w:themeColor="text1"/>
                <w:sz w:val="28"/>
                <w:szCs w:val="28"/>
              </w:rPr>
              <w:t>pecial Notes</w:t>
            </w:r>
            <w:r w:rsidR="00793371" w:rsidRPr="00746941">
              <w:rPr>
                <w:color w:val="000000" w:themeColor="text1"/>
                <w:sz w:val="28"/>
                <w:szCs w:val="28"/>
              </w:rPr>
              <w:t xml:space="preserve"> for </w:t>
            </w:r>
            <w:r w:rsidR="00430906" w:rsidRPr="00746941">
              <w:rPr>
                <w:color w:val="000000" w:themeColor="text1"/>
                <w:sz w:val="28"/>
                <w:szCs w:val="28"/>
              </w:rPr>
              <w:t>March</w:t>
            </w:r>
            <w:r w:rsidR="00060086" w:rsidRPr="00746941">
              <w:rPr>
                <w:color w:val="000000" w:themeColor="text1"/>
                <w:sz w:val="28"/>
                <w:szCs w:val="28"/>
              </w:rPr>
              <w:t xml:space="preserve"> </w:t>
            </w:r>
            <w:r w:rsidR="00793371" w:rsidRPr="00746941">
              <w:rPr>
                <w:color w:val="000000" w:themeColor="text1"/>
                <w:sz w:val="28"/>
                <w:szCs w:val="28"/>
              </w:rPr>
              <w:t>202</w:t>
            </w:r>
            <w:r w:rsidR="00AD3F15">
              <w:rPr>
                <w:color w:val="000000" w:themeColor="text1"/>
                <w:sz w:val="28"/>
                <w:szCs w:val="28"/>
              </w:rPr>
              <w:t>4</w:t>
            </w:r>
            <w:r w:rsidR="00793371" w:rsidRPr="00746941">
              <w:rPr>
                <w:color w:val="000000" w:themeColor="text1"/>
                <w:sz w:val="28"/>
                <w:szCs w:val="28"/>
              </w:rPr>
              <w:t>:</w:t>
            </w:r>
            <w:r w:rsidR="004A133E" w:rsidRPr="00746941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366D0F1C" w14:textId="131C8312" w:rsidR="00E767AD" w:rsidRPr="00746941" w:rsidRDefault="00060086" w:rsidP="00210899">
            <w:pPr>
              <w:pStyle w:val="Subtitle"/>
              <w:numPr>
                <w:ilvl w:val="0"/>
                <w:numId w:val="11"/>
              </w:numPr>
              <w:ind w:right="360"/>
              <w:rPr>
                <w:color w:val="000000" w:themeColor="text1"/>
                <w:sz w:val="28"/>
                <w:szCs w:val="28"/>
              </w:rPr>
            </w:pPr>
            <w:r w:rsidRPr="00746941">
              <w:rPr>
                <w:color w:val="000000" w:themeColor="text1"/>
                <w:sz w:val="28"/>
                <w:szCs w:val="28"/>
              </w:rPr>
              <w:t>YASS is led by</w:t>
            </w:r>
            <w:r w:rsidR="00670138">
              <w:rPr>
                <w:color w:val="000000" w:themeColor="text1"/>
                <w:sz w:val="28"/>
                <w:szCs w:val="28"/>
              </w:rPr>
              <w:t xml:space="preserve"> </w:t>
            </w:r>
            <w:r w:rsidR="00034B1B" w:rsidRPr="00746941">
              <w:rPr>
                <w:color w:val="000000" w:themeColor="text1"/>
                <w:sz w:val="28"/>
                <w:szCs w:val="28"/>
              </w:rPr>
              <w:t xml:space="preserve">Angela Francis, </w:t>
            </w:r>
            <w:r w:rsidR="00670138">
              <w:rPr>
                <w:color w:val="000000" w:themeColor="text1"/>
                <w:sz w:val="28"/>
                <w:szCs w:val="28"/>
              </w:rPr>
              <w:t>Alexis Turner, and Melanie Ruark</w:t>
            </w:r>
          </w:p>
          <w:p w14:paraId="439CC8EE" w14:textId="3560FF79" w:rsidR="00926371" w:rsidRPr="00670138" w:rsidRDefault="00670138" w:rsidP="00670138">
            <w:pPr>
              <w:pStyle w:val="Subtitle"/>
              <w:numPr>
                <w:ilvl w:val="0"/>
                <w:numId w:val="11"/>
              </w:numPr>
              <w:ind w:right="36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We have a Birthday this month with one of our members. </w:t>
            </w:r>
          </w:p>
          <w:p w14:paraId="5222EBEC" w14:textId="705BE52F" w:rsidR="00670138" w:rsidRPr="00670138" w:rsidRDefault="00670138" w:rsidP="00670138">
            <w:pPr>
              <w:pStyle w:val="Subtitle"/>
              <w:numPr>
                <w:ilvl w:val="0"/>
                <w:numId w:val="11"/>
              </w:numPr>
              <w:ind w:right="36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On Monday, April 1, 2024, we will travel to Speck Italian in Cape Girardeau for a dining experience. </w:t>
            </w:r>
          </w:p>
          <w:p w14:paraId="39299D3F" w14:textId="565ECA09" w:rsidR="00670138" w:rsidRPr="00670138" w:rsidRDefault="00670138" w:rsidP="00670138">
            <w:pPr>
              <w:pStyle w:val="Subtitle"/>
              <w:numPr>
                <w:ilvl w:val="0"/>
                <w:numId w:val="11"/>
              </w:numPr>
              <w:ind w:right="36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On Monday, April 22, 2024, we will travel to Creative Ewe in Cape Girardeau for pottery making. </w:t>
            </w:r>
          </w:p>
          <w:p w14:paraId="5A657D1C" w14:textId="67F7EE63" w:rsidR="00670138" w:rsidRPr="00670138" w:rsidRDefault="00163B2A" w:rsidP="00670138">
            <w:pPr>
              <w:pStyle w:val="Subtitle"/>
              <w:numPr>
                <w:ilvl w:val="0"/>
                <w:numId w:val="11"/>
              </w:numPr>
              <w:ind w:right="360"/>
              <w:jc w:val="both"/>
              <w:rPr>
                <w:color w:val="000000" w:themeColor="text1"/>
                <w:sz w:val="26"/>
                <w:szCs w:val="26"/>
              </w:rPr>
            </w:pPr>
            <w:r w:rsidRPr="00670138">
              <w:rPr>
                <w:color w:val="000000" w:themeColor="text1"/>
                <w:sz w:val="26"/>
                <w:szCs w:val="26"/>
              </w:rPr>
              <w:t xml:space="preserve">We are excited to have an awesome </w:t>
            </w:r>
            <w:r w:rsidR="00312BB4" w:rsidRPr="00670138">
              <w:rPr>
                <w:color w:val="000000" w:themeColor="text1"/>
                <w:sz w:val="26"/>
                <w:szCs w:val="26"/>
              </w:rPr>
              <w:t>April</w:t>
            </w:r>
            <w:r w:rsidRPr="00670138">
              <w:rPr>
                <w:color w:val="000000" w:themeColor="text1"/>
                <w:sz w:val="26"/>
                <w:szCs w:val="26"/>
              </w:rPr>
              <w:t xml:space="preserve"> full of positive energy</w:t>
            </w:r>
            <w:r w:rsidR="00AD3F1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670138">
              <w:rPr>
                <w:color w:val="000000" w:themeColor="text1"/>
                <w:sz w:val="26"/>
                <w:szCs w:val="26"/>
              </w:rPr>
              <w:t>and good times!</w:t>
            </w:r>
          </w:p>
          <w:p w14:paraId="0D6AC77A" w14:textId="77777777" w:rsidR="00670138" w:rsidRDefault="00670138" w:rsidP="00670138">
            <w:pPr>
              <w:pStyle w:val="Subtitle"/>
              <w:ind w:right="360"/>
              <w:jc w:val="both"/>
              <w:rPr>
                <w:b/>
                <w:bCs w:val="0"/>
                <w:color w:val="000000" w:themeColor="text1"/>
                <w:sz w:val="26"/>
                <w:szCs w:val="26"/>
              </w:rPr>
            </w:pPr>
          </w:p>
          <w:p w14:paraId="6686A53C" w14:textId="3C84983E" w:rsidR="00670138" w:rsidRPr="00746941" w:rsidRDefault="00670138" w:rsidP="00670138">
            <w:pPr>
              <w:pStyle w:val="Subtitle"/>
              <w:ind w:right="360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77F92078" wp14:editId="1F9BF2C2">
                  <wp:extent cx="2354580" cy="2354580"/>
                  <wp:effectExtent l="0" t="0" r="7620" b="7620"/>
                  <wp:docPr id="3" name="Picture 2" descr="Speck Pizza + Street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ck Pizza + Street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039D88" wp14:editId="5D889B51">
                  <wp:extent cx="2758440" cy="2423160"/>
                  <wp:effectExtent l="0" t="0" r="3810" b="0"/>
                  <wp:docPr id="1850827962" name="Picture 3" descr="Creative Ewe Pot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eative Ewe Pot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1D79A" w14:textId="34482997" w:rsidR="00E767AD" w:rsidRPr="00746941" w:rsidRDefault="00E767AD" w:rsidP="00210899">
            <w:pPr>
              <w:pStyle w:val="Subtitle"/>
              <w:ind w:right="360"/>
              <w:rPr>
                <w:color w:val="000000" w:themeColor="text1"/>
                <w:sz w:val="4"/>
                <w:szCs w:val="4"/>
              </w:rPr>
            </w:pPr>
          </w:p>
          <w:p w14:paraId="7B52C60A" w14:textId="7EF44705" w:rsidR="00CC3C3B" w:rsidRPr="00746941" w:rsidRDefault="00A47F6D" w:rsidP="00CC3C3B">
            <w:pPr>
              <w:pStyle w:val="Subtitle"/>
              <w:ind w:left="1800"/>
              <w:rPr>
                <w:color w:val="000000" w:themeColor="text1"/>
                <w:sz w:val="26"/>
                <w:szCs w:val="26"/>
              </w:rPr>
            </w:pPr>
            <w:r w:rsidRPr="00746941">
              <w:rPr>
                <w:b/>
                <w:bCs w:val="0"/>
                <w:color w:val="000000" w:themeColor="text1"/>
                <w:sz w:val="26"/>
                <w:szCs w:val="26"/>
              </w:rPr>
              <w:t xml:space="preserve">                                      </w:t>
            </w:r>
            <w:r w:rsidR="008A1D09" w:rsidRPr="00746941">
              <w:rPr>
                <w:b/>
                <w:bCs w:val="0"/>
                <w:color w:val="000000" w:themeColor="text1"/>
                <w:sz w:val="26"/>
                <w:szCs w:val="26"/>
              </w:rPr>
              <w:t xml:space="preserve">     </w:t>
            </w:r>
            <w:r w:rsidRPr="00746941">
              <w:rPr>
                <w:b/>
                <w:bCs w:val="0"/>
                <w:color w:val="000000" w:themeColor="text1"/>
                <w:sz w:val="26"/>
                <w:szCs w:val="26"/>
              </w:rPr>
              <w:t xml:space="preserve">      </w:t>
            </w:r>
            <w:r w:rsidR="00F556C3" w:rsidRPr="00746941">
              <w:rPr>
                <w:b/>
                <w:bCs w:val="0"/>
                <w:color w:val="000000" w:themeColor="text1"/>
                <w:sz w:val="26"/>
                <w:szCs w:val="26"/>
              </w:rPr>
              <w:t xml:space="preserve"> </w:t>
            </w:r>
          </w:p>
          <w:p w14:paraId="04A4F9CA" w14:textId="249A39EB" w:rsidR="00824DAB" w:rsidRPr="00746941" w:rsidRDefault="00746941" w:rsidP="00E767AD">
            <w:pPr>
              <w:pStyle w:val="Subtitle"/>
              <w:ind w:left="180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             </w:t>
            </w:r>
            <w:r w:rsidR="00060133">
              <w:rPr>
                <w:noProof/>
              </w:rPr>
              <w:t xml:space="preserve">  </w:t>
            </w:r>
          </w:p>
        </w:tc>
      </w:tr>
      <w:tr w:rsidR="002C3F32" w:rsidRPr="002C3F32" w14:paraId="6B6729E2" w14:textId="77777777" w:rsidTr="009E2BE3">
        <w:tblPrEx>
          <w:tblBorders>
            <w:top w:val="single" w:sz="48" w:space="0" w:color="00FF00"/>
            <w:left w:val="single" w:sz="48" w:space="0" w:color="00FF00"/>
            <w:bottom w:val="single" w:sz="48" w:space="0" w:color="00FF00"/>
            <w:right w:val="single" w:sz="48" w:space="0" w:color="00FF00"/>
            <w:insideH w:val="single" w:sz="48" w:space="0" w:color="00FF00"/>
            <w:insideV w:val="single" w:sz="48" w:space="0" w:color="00FF00"/>
          </w:tblBorders>
        </w:tblPrEx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36" w:space="0" w:color="0070C0"/>
              <w:left w:val="single" w:sz="36" w:space="0" w:color="0070C0"/>
              <w:bottom w:val="single" w:sz="36" w:space="0" w:color="0070C0"/>
              <w:right w:val="single" w:sz="36" w:space="0" w:color="0070C0"/>
            </w:tcBorders>
            <w:shd w:val="clear" w:color="auto" w:fill="FFFFFF" w:themeFill="background1"/>
          </w:tcPr>
          <w:p w14:paraId="3B5C9FB1" w14:textId="1B3B1DEB" w:rsidR="00274B1B" w:rsidRPr="00060133" w:rsidRDefault="00F94A1F" w:rsidP="00033C36">
            <w:pPr>
              <w:spacing w:before="0"/>
              <w:rPr>
                <w:rFonts w:asciiTheme="majorHAnsi" w:hAnsiTheme="majorHAnsi"/>
                <w:b w:val="0"/>
                <w:bCs w:val="0"/>
                <w:color w:val="0070C0"/>
                <w:sz w:val="72"/>
                <w:szCs w:val="72"/>
              </w:rPr>
            </w:pPr>
            <w:r>
              <w:rPr>
                <w:rFonts w:ascii="Engravers MT" w:hAnsi="Engravers MT"/>
                <w:noProof/>
                <w:color w:val="C00000"/>
                <w:sz w:val="28"/>
                <w:szCs w:val="28"/>
              </w:rPr>
              <w:lastRenderedPageBreak/>
              <w:t xml:space="preserve">                                      </w:t>
            </w:r>
            <w:r w:rsidR="000251F9">
              <w:rPr>
                <w:rFonts w:ascii="Engravers MT" w:hAnsi="Engravers MT"/>
                <w:noProof/>
                <w:color w:val="C00000"/>
                <w:sz w:val="28"/>
                <w:szCs w:val="28"/>
              </w:rPr>
              <w:t xml:space="preserve">            </w:t>
            </w:r>
            <w:r w:rsidR="00060133">
              <w:rPr>
                <w:rFonts w:ascii="Engravers MT" w:hAnsi="Engravers MT"/>
                <w:noProof/>
                <w:color w:val="C00000"/>
                <w:sz w:val="28"/>
                <w:szCs w:val="28"/>
              </w:rPr>
              <w:t xml:space="preserve">       </w:t>
            </w:r>
            <w:r w:rsidR="00060133" w:rsidRPr="00060133">
              <w:rPr>
                <w:rFonts w:asciiTheme="majorHAnsi" w:hAnsiTheme="majorHAnsi"/>
                <w:noProof/>
                <w:color w:val="7030A0"/>
                <w:sz w:val="72"/>
                <w:szCs w:val="72"/>
              </w:rPr>
              <w:t>April 202</w:t>
            </w:r>
            <w:r w:rsidR="00670138">
              <w:rPr>
                <w:rFonts w:asciiTheme="majorHAnsi" w:hAnsiTheme="majorHAnsi"/>
                <w:noProof/>
                <w:color w:val="7030A0"/>
                <w:sz w:val="72"/>
                <w:szCs w:val="72"/>
              </w:rPr>
              <w:t>4</w:t>
            </w:r>
          </w:p>
        </w:tc>
      </w:tr>
    </w:tbl>
    <w:p w14:paraId="616C1703" w14:textId="77777777" w:rsidR="00274B1B" w:rsidRDefault="00274B1B"/>
    <w:tbl>
      <w:tblPr>
        <w:tblStyle w:val="TableCalendar"/>
        <w:tblW w:w="5134" w:type="pct"/>
        <w:tblInd w:w="-52" w:type="dxa"/>
        <w:tblBorders>
          <w:top w:val="single" w:sz="36" w:space="0" w:color="0070C0"/>
          <w:left w:val="single" w:sz="36" w:space="0" w:color="0070C0"/>
          <w:bottom w:val="single" w:sz="36" w:space="0" w:color="0070C0"/>
          <w:right w:val="single" w:sz="36" w:space="0" w:color="0070C0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7388"/>
        <w:gridCol w:w="7306"/>
      </w:tblGrid>
      <w:tr w:rsidR="006B74FB" w14:paraId="0437A1B6" w14:textId="77777777" w:rsidTr="00D96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tcW w:w="7372" w:type="dxa"/>
            <w:shd w:val="clear" w:color="auto" w:fill="auto"/>
          </w:tcPr>
          <w:p w14:paraId="507C02CA" w14:textId="3709C48D" w:rsidR="006B74FB" w:rsidRPr="00B6041B" w:rsidRDefault="00AD3F15" w:rsidP="00AD3F15">
            <w:pPr>
              <w:pStyle w:val="Days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        Mondays</w:t>
            </w:r>
          </w:p>
        </w:tc>
        <w:tc>
          <w:tcPr>
            <w:tcW w:w="7291" w:type="dxa"/>
            <w:shd w:val="clear" w:color="auto" w:fill="auto"/>
          </w:tcPr>
          <w:p w14:paraId="1EA400B3" w14:textId="76F82B71" w:rsidR="006B74FB" w:rsidRPr="00B6041B" w:rsidRDefault="00CF7055">
            <w:pPr>
              <w:pStyle w:val="Days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Wednesdays</w:t>
            </w:r>
          </w:p>
        </w:tc>
      </w:tr>
      <w:tr w:rsidR="00E3756F" w14:paraId="480E5E68" w14:textId="77777777" w:rsidTr="00D9667C">
        <w:trPr>
          <w:trHeight w:hRule="exact" w:val="126"/>
        </w:trPr>
        <w:tc>
          <w:tcPr>
            <w:tcW w:w="7372" w:type="dxa"/>
            <w:shd w:val="clear" w:color="auto" w:fill="FFFFFF" w:themeFill="background1"/>
          </w:tcPr>
          <w:p w14:paraId="44CE3D64" w14:textId="5D47CEDE" w:rsidR="00E3756F" w:rsidRPr="0041287B" w:rsidRDefault="00E3756F" w:rsidP="00E3756F">
            <w:pPr>
              <w:rPr>
                <w:color w:val="595959" w:themeColor="text1" w:themeTint="A6"/>
              </w:rPr>
            </w:pPr>
          </w:p>
        </w:tc>
        <w:tc>
          <w:tcPr>
            <w:tcW w:w="7291" w:type="dxa"/>
            <w:shd w:val="clear" w:color="auto" w:fill="FFFFFF" w:themeFill="background1"/>
          </w:tcPr>
          <w:p w14:paraId="5F7E023A" w14:textId="73309881" w:rsidR="00E3756F" w:rsidRPr="0041287B" w:rsidRDefault="00E3756F" w:rsidP="00F36184">
            <w:pPr>
              <w:ind w:left="346"/>
              <w:rPr>
                <w:color w:val="595959" w:themeColor="text1" w:themeTint="A6"/>
              </w:rPr>
            </w:pPr>
          </w:p>
        </w:tc>
      </w:tr>
      <w:tr w:rsidR="00E3756F" w14:paraId="0C83BD88" w14:textId="77777777" w:rsidTr="00D9667C">
        <w:trPr>
          <w:trHeight w:val="387"/>
        </w:trPr>
        <w:tc>
          <w:tcPr>
            <w:tcW w:w="7372" w:type="dxa"/>
            <w:shd w:val="clear" w:color="auto" w:fill="FFFFFF" w:themeFill="background1"/>
          </w:tcPr>
          <w:p w14:paraId="39C74A0F" w14:textId="77777777" w:rsidR="00CC3C3B" w:rsidRPr="00CE230D" w:rsidRDefault="00CC3C3B" w:rsidP="009B68C3">
            <w:pPr>
              <w:pStyle w:val="Dates"/>
              <w:jc w:val="left"/>
              <w:rPr>
                <w:sz w:val="8"/>
                <w:szCs w:val="8"/>
              </w:rPr>
            </w:pPr>
          </w:p>
          <w:p w14:paraId="7F6B8AF5" w14:textId="20205C0C" w:rsidR="008962F9" w:rsidRPr="00CE230D" w:rsidRDefault="001507A4" w:rsidP="00CA2A64">
            <w:pPr>
              <w:pStyle w:val="Dates"/>
              <w:jc w:val="left"/>
              <w:rPr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 w:rsidR="008962F9">
              <w:rPr>
                <w:b/>
                <w:bCs/>
                <w:color w:val="000000" w:themeColor="text1"/>
                <w:sz w:val="30"/>
                <w:szCs w:val="30"/>
              </w:rPr>
              <w:t>1 YASS Spring Break/No Class</w:t>
            </w:r>
            <w:r w:rsidR="00062666">
              <w:rPr>
                <w:b/>
                <w:bCs/>
                <w:color w:val="000000" w:themeColor="text1"/>
                <w:sz w:val="30"/>
                <w:szCs w:val="30"/>
              </w:rPr>
              <w:t xml:space="preserve">      </w:t>
            </w:r>
            <w:r w:rsidR="00062666">
              <w:rPr>
                <w:noProof/>
              </w:rPr>
              <w:drawing>
                <wp:inline distT="0" distB="0" distL="0" distR="0" wp14:anchorId="79792FC8" wp14:editId="22F16B1C">
                  <wp:extent cx="617220" cy="617220"/>
                  <wp:effectExtent l="0" t="0" r="0" b="0"/>
                  <wp:docPr id="9" name="Picture 8" descr="100,000 Spring clipart Vector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0,000 Spring clipart Vector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1E48E" w14:textId="131DC748" w:rsidR="00EA047C" w:rsidRPr="00CE230D" w:rsidRDefault="00EA047C" w:rsidP="007414E5">
            <w:pPr>
              <w:pStyle w:val="Dates"/>
              <w:jc w:val="left"/>
              <w:rPr>
                <w:sz w:val="8"/>
                <w:szCs w:val="8"/>
              </w:rPr>
            </w:pPr>
            <w:r w:rsidRPr="00CE230D">
              <w:rPr>
                <w:color w:val="000000" w:themeColor="text1"/>
                <w:sz w:val="30"/>
                <w:szCs w:val="30"/>
              </w:rPr>
              <w:t xml:space="preserve">                       </w:t>
            </w:r>
          </w:p>
        </w:tc>
        <w:tc>
          <w:tcPr>
            <w:tcW w:w="7291" w:type="dxa"/>
            <w:shd w:val="clear" w:color="auto" w:fill="FFFFFF" w:themeFill="background1"/>
          </w:tcPr>
          <w:p w14:paraId="5B9BB481" w14:textId="77777777" w:rsidR="00062666" w:rsidRDefault="00062666" w:rsidP="009E2BE3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28"/>
                <w:szCs w:val="28"/>
              </w:rPr>
            </w:pPr>
          </w:p>
          <w:p w14:paraId="44A374D5" w14:textId="335CA0CD" w:rsidR="00EA047C" w:rsidRPr="00F94A1F" w:rsidRDefault="008962F9" w:rsidP="009E2BE3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Regular Class: Conflict Resolution</w:t>
            </w:r>
            <w:r w:rsidR="00EA047C" w:rsidRPr="00F94A1F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="00073FB9" w:rsidRPr="00F94A1F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="00062666">
              <w:rPr>
                <w:noProof/>
              </w:rPr>
              <w:drawing>
                <wp:inline distT="0" distB="0" distL="0" distR="0" wp14:anchorId="03919ACA" wp14:editId="250BD045">
                  <wp:extent cx="685800" cy="481083"/>
                  <wp:effectExtent l="0" t="0" r="0" b="0"/>
                  <wp:docPr id="16142929" name="Picture 11" descr="Premium Vector | Conflict resolu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emium Vector | Conflict resolu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59" cy="49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3FB9" w:rsidRPr="00F94A1F">
              <w:rPr>
                <w:b/>
                <w:bCs/>
                <w:noProof/>
                <w:sz w:val="28"/>
                <w:szCs w:val="28"/>
              </w:rPr>
              <w:t xml:space="preserve">      </w:t>
            </w:r>
          </w:p>
        </w:tc>
      </w:tr>
      <w:tr w:rsidR="00E3756F" w14:paraId="08EAB4F5" w14:textId="77777777" w:rsidTr="00D9667C">
        <w:trPr>
          <w:trHeight w:hRule="exact" w:val="162"/>
        </w:trPr>
        <w:tc>
          <w:tcPr>
            <w:tcW w:w="7372" w:type="dxa"/>
            <w:shd w:val="clear" w:color="auto" w:fill="FFFFFF" w:themeFill="background1"/>
          </w:tcPr>
          <w:p w14:paraId="78F24F75" w14:textId="6580F543" w:rsidR="00E3756F" w:rsidRPr="00CE230D" w:rsidRDefault="00E3756F" w:rsidP="00E3756F">
            <w:pPr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7291" w:type="dxa"/>
            <w:shd w:val="clear" w:color="auto" w:fill="FFFFFF" w:themeFill="background1"/>
          </w:tcPr>
          <w:p w14:paraId="4A780FB0" w14:textId="5691F850" w:rsidR="00E3756F" w:rsidRPr="0041287B" w:rsidRDefault="00E3756F" w:rsidP="004671F4">
            <w:pPr>
              <w:tabs>
                <w:tab w:val="left" w:pos="437"/>
              </w:tabs>
              <w:ind w:left="346"/>
              <w:rPr>
                <w:b/>
                <w:bCs/>
                <w:color w:val="595959" w:themeColor="text1" w:themeTint="A6"/>
              </w:rPr>
            </w:pPr>
          </w:p>
        </w:tc>
      </w:tr>
      <w:tr w:rsidR="00BB3498" w14:paraId="25F96B1C" w14:textId="77777777" w:rsidTr="00D9667C">
        <w:trPr>
          <w:trHeight w:val="477"/>
        </w:trPr>
        <w:tc>
          <w:tcPr>
            <w:tcW w:w="7372" w:type="dxa"/>
            <w:shd w:val="clear" w:color="auto" w:fill="FFFFFF" w:themeFill="background1"/>
          </w:tcPr>
          <w:p w14:paraId="0C8788B8" w14:textId="4FB3D74A" w:rsidR="002E0D21" w:rsidRDefault="00D8385B" w:rsidP="00620A23">
            <w:pPr>
              <w:pStyle w:val="Dates"/>
              <w:ind w:left="-3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 </w:t>
            </w:r>
            <w:r w:rsidR="008962F9">
              <w:rPr>
                <w:b/>
                <w:bCs/>
                <w:sz w:val="30"/>
                <w:szCs w:val="30"/>
              </w:rPr>
              <w:t xml:space="preserve">10 </w:t>
            </w:r>
            <w:r w:rsidR="008962F9">
              <w:rPr>
                <w:b/>
                <w:bCs/>
                <w:noProof/>
                <w:sz w:val="30"/>
                <w:szCs w:val="30"/>
              </w:rPr>
              <w:t xml:space="preserve">Spring Decision Day: Voting </w:t>
            </w:r>
            <w:r w:rsidR="002E0D21">
              <w:rPr>
                <w:b/>
                <w:bCs/>
                <w:sz w:val="30"/>
                <w:szCs w:val="30"/>
              </w:rPr>
              <w:t xml:space="preserve">    </w:t>
            </w:r>
            <w:r w:rsidR="00062666">
              <w:rPr>
                <w:noProof/>
              </w:rPr>
              <w:drawing>
                <wp:inline distT="0" distB="0" distL="0" distR="0" wp14:anchorId="41570128" wp14:editId="4531BB83">
                  <wp:extent cx="870855" cy="487680"/>
                  <wp:effectExtent l="0" t="0" r="5715" b="7620"/>
                  <wp:docPr id="6" name="Picture 5" descr="Voting on mobile devices increa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ting on mobile devices increa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77" cy="49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0D21">
              <w:rPr>
                <w:b/>
                <w:bCs/>
                <w:sz w:val="30"/>
                <w:szCs w:val="30"/>
              </w:rPr>
              <w:t xml:space="preserve">              </w:t>
            </w:r>
          </w:p>
          <w:p w14:paraId="583DFC82" w14:textId="0A4DB2D5" w:rsidR="00062666" w:rsidRDefault="00E556D4" w:rsidP="00624903">
            <w:pPr>
              <w:pStyle w:val="Dates"/>
              <w:ind w:left="-3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                  </w:t>
            </w:r>
          </w:p>
          <w:p w14:paraId="63B824D7" w14:textId="11CDDB02" w:rsidR="00EA047C" w:rsidRPr="009B68C3" w:rsidRDefault="00E556D4" w:rsidP="00624903">
            <w:pPr>
              <w:pStyle w:val="Dates"/>
              <w:ind w:left="-3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     </w:t>
            </w:r>
            <w:r w:rsidR="00D8106D">
              <w:rPr>
                <w:b/>
                <w:bCs/>
                <w:sz w:val="30"/>
                <w:szCs w:val="30"/>
              </w:rPr>
              <w:t xml:space="preserve">        </w:t>
            </w:r>
            <w:r>
              <w:rPr>
                <w:b/>
                <w:bCs/>
                <w:sz w:val="30"/>
                <w:szCs w:val="30"/>
              </w:rPr>
              <w:t xml:space="preserve">  </w:t>
            </w:r>
          </w:p>
        </w:tc>
        <w:tc>
          <w:tcPr>
            <w:tcW w:w="7291" w:type="dxa"/>
            <w:shd w:val="clear" w:color="auto" w:fill="FFFFFF" w:themeFill="background1"/>
          </w:tcPr>
          <w:p w14:paraId="455B454B" w14:textId="5154C24E" w:rsidR="00440401" w:rsidRPr="009B68C3" w:rsidRDefault="001507A4" w:rsidP="00414795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12 </w:t>
            </w:r>
            <w:r w:rsidR="008962F9">
              <w:rPr>
                <w:b/>
                <w:bCs/>
                <w:sz w:val="30"/>
                <w:szCs w:val="30"/>
              </w:rPr>
              <w:t>Tally Ballots</w:t>
            </w:r>
            <w:r w:rsidR="00AD3F15">
              <w:rPr>
                <w:b/>
                <w:bCs/>
                <w:sz w:val="30"/>
                <w:szCs w:val="30"/>
              </w:rPr>
              <w:t xml:space="preserve"> &amp;</w:t>
            </w:r>
            <w:r w:rsidR="008962F9">
              <w:rPr>
                <w:b/>
                <w:bCs/>
                <w:sz w:val="30"/>
                <w:szCs w:val="30"/>
              </w:rPr>
              <w:t xml:space="preserve"> Conflict Resolution #2</w:t>
            </w:r>
            <w:r w:rsidR="00440401">
              <w:rPr>
                <w:b/>
                <w:bCs/>
                <w:sz w:val="30"/>
                <w:szCs w:val="30"/>
              </w:rPr>
              <w:t xml:space="preserve">   </w:t>
            </w:r>
            <w:r w:rsidR="00AD3F15">
              <w:rPr>
                <w:noProof/>
              </w:rPr>
              <w:drawing>
                <wp:inline distT="0" distB="0" distL="0" distR="0" wp14:anchorId="3BAF05D3" wp14:editId="210DC5A5">
                  <wp:extent cx="586172" cy="411195"/>
                  <wp:effectExtent l="0" t="0" r="4445" b="8255"/>
                  <wp:docPr id="691425627" name="Picture 11" descr="Premium Vector | Conflict resolu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emium Vector | Conflict resolu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33" cy="42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401">
              <w:rPr>
                <w:b/>
                <w:bCs/>
                <w:sz w:val="30"/>
                <w:szCs w:val="30"/>
              </w:rPr>
              <w:t xml:space="preserve">            </w:t>
            </w:r>
            <w:r w:rsidR="00075BCF">
              <w:rPr>
                <w:b/>
                <w:bCs/>
                <w:sz w:val="30"/>
                <w:szCs w:val="30"/>
              </w:rPr>
              <w:t xml:space="preserve">         </w:t>
            </w:r>
            <w:r w:rsidR="00B574DB">
              <w:rPr>
                <w:b/>
                <w:bCs/>
                <w:sz w:val="30"/>
                <w:szCs w:val="30"/>
              </w:rPr>
              <w:t xml:space="preserve">  </w:t>
            </w:r>
          </w:p>
        </w:tc>
      </w:tr>
      <w:tr w:rsidR="00BB3498" w14:paraId="27326C63" w14:textId="77777777" w:rsidTr="00D9667C">
        <w:trPr>
          <w:trHeight w:hRule="exact" w:val="171"/>
        </w:trPr>
        <w:tc>
          <w:tcPr>
            <w:tcW w:w="7372" w:type="dxa"/>
            <w:shd w:val="clear" w:color="auto" w:fill="FFFFFF" w:themeFill="background1"/>
          </w:tcPr>
          <w:p w14:paraId="3FF7B97D" w14:textId="51D3C8E7" w:rsidR="00BB3498" w:rsidRPr="005C5850" w:rsidRDefault="00BB3498" w:rsidP="00BB3498">
            <w:pPr>
              <w:rPr>
                <w:b/>
                <w:bCs/>
                <w:color w:val="595959" w:themeColor="text1" w:themeTint="A6"/>
                <w:sz w:val="26"/>
                <w:szCs w:val="26"/>
              </w:rPr>
            </w:pPr>
          </w:p>
        </w:tc>
        <w:tc>
          <w:tcPr>
            <w:tcW w:w="7291" w:type="dxa"/>
            <w:shd w:val="clear" w:color="auto" w:fill="FFFFFF" w:themeFill="background1"/>
          </w:tcPr>
          <w:p w14:paraId="49FC4856" w14:textId="17CF651C" w:rsidR="00BB3498" w:rsidRPr="005C5850" w:rsidRDefault="00BB3498" w:rsidP="004671F4">
            <w:pPr>
              <w:tabs>
                <w:tab w:val="left" w:pos="437"/>
              </w:tabs>
              <w:ind w:left="346"/>
              <w:rPr>
                <w:b/>
                <w:bCs/>
                <w:color w:val="595959" w:themeColor="text1" w:themeTint="A6"/>
                <w:sz w:val="26"/>
                <w:szCs w:val="26"/>
              </w:rPr>
            </w:pPr>
          </w:p>
        </w:tc>
      </w:tr>
      <w:tr w:rsidR="00BB3498" w14:paraId="2CF7A25F" w14:textId="77777777" w:rsidTr="00D9667C">
        <w:trPr>
          <w:trHeight w:val="2430"/>
        </w:trPr>
        <w:tc>
          <w:tcPr>
            <w:tcW w:w="7372" w:type="dxa"/>
            <w:shd w:val="clear" w:color="auto" w:fill="FFFFFF" w:themeFill="background1"/>
          </w:tcPr>
          <w:p w14:paraId="0996D860" w14:textId="2205201A" w:rsidR="00075BCF" w:rsidRDefault="005D652B" w:rsidP="00131712">
            <w:pPr>
              <w:pStyle w:val="Dates"/>
              <w:ind w:left="-30"/>
              <w:jc w:val="left"/>
              <w:rPr>
                <w:noProof/>
                <w:sz w:val="32"/>
                <w:szCs w:val="32"/>
              </w:rPr>
            </w:pPr>
            <w:r>
              <w:rPr>
                <w:b/>
                <w:bCs/>
                <w:sz w:val="30"/>
                <w:szCs w:val="30"/>
              </w:rPr>
              <w:t xml:space="preserve"> </w:t>
            </w:r>
            <w:r w:rsidR="00F01B21" w:rsidRPr="00F01B21">
              <w:rPr>
                <w:b/>
                <w:bCs/>
                <w:sz w:val="30"/>
                <w:szCs w:val="30"/>
              </w:rPr>
              <w:t>1</w:t>
            </w:r>
            <w:r w:rsidR="008962F9">
              <w:rPr>
                <w:b/>
                <w:bCs/>
                <w:sz w:val="30"/>
                <w:szCs w:val="30"/>
              </w:rPr>
              <w:t>5</w:t>
            </w:r>
            <w:r w:rsidR="001507A4">
              <w:rPr>
                <w:b/>
                <w:bCs/>
                <w:sz w:val="30"/>
                <w:szCs w:val="30"/>
              </w:rPr>
              <w:t xml:space="preserve"> </w:t>
            </w:r>
            <w:r w:rsidR="008962F9">
              <w:rPr>
                <w:b/>
                <w:bCs/>
                <w:sz w:val="30"/>
                <w:szCs w:val="30"/>
              </w:rPr>
              <w:t xml:space="preserve">Game Day </w:t>
            </w:r>
            <w:r w:rsidR="00075BCF">
              <w:rPr>
                <w:noProof/>
                <w:sz w:val="32"/>
                <w:szCs w:val="32"/>
              </w:rPr>
              <w:t xml:space="preserve">                                       </w:t>
            </w:r>
          </w:p>
          <w:p w14:paraId="1FB3071F" w14:textId="10D845A6" w:rsidR="00D1072C" w:rsidRPr="00F01B21" w:rsidRDefault="00440401" w:rsidP="00131712">
            <w:pPr>
              <w:pStyle w:val="Dates"/>
              <w:ind w:left="-30"/>
              <w:jc w:val="left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           </w:t>
            </w:r>
            <w:r w:rsidR="00131712">
              <w:rPr>
                <w:color w:val="auto"/>
                <w:sz w:val="18"/>
              </w:rPr>
              <w:t xml:space="preserve">  </w:t>
            </w:r>
            <w:r w:rsidR="00AD3F15">
              <w:rPr>
                <w:noProof/>
              </w:rPr>
              <w:drawing>
                <wp:inline distT="0" distB="0" distL="0" distR="0" wp14:anchorId="51F5E643" wp14:editId="5655CBAC">
                  <wp:extent cx="1196340" cy="1196340"/>
                  <wp:effectExtent l="0" t="0" r="3810" b="3810"/>
                  <wp:docPr id="749594334" name="Picture 12" descr="UNO Classic Card Game - Shop Games at H-E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O Classic Card Game - Shop Games at H-E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712">
              <w:rPr>
                <w:color w:val="auto"/>
                <w:sz w:val="18"/>
              </w:rPr>
              <w:t xml:space="preserve">      </w:t>
            </w:r>
            <w:r w:rsidR="00AD3F15">
              <w:rPr>
                <w:noProof/>
              </w:rPr>
              <w:drawing>
                <wp:inline distT="0" distB="0" distL="0" distR="0" wp14:anchorId="53F49F16" wp14:editId="41C8ABF5">
                  <wp:extent cx="967740" cy="967740"/>
                  <wp:effectExtent l="0" t="0" r="3810" b="3810"/>
                  <wp:docPr id="2" name="Picture 1" descr="Classic Sorry! Board Game : Targ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assic Sorry! Board Game : Targ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712">
              <w:rPr>
                <w:color w:val="auto"/>
                <w:sz w:val="18"/>
              </w:rPr>
              <w:t xml:space="preserve">             </w:t>
            </w:r>
            <w:r w:rsidR="00075BCF">
              <w:rPr>
                <w:color w:val="auto"/>
                <w:sz w:val="18"/>
              </w:rPr>
              <w:t xml:space="preserve">   </w:t>
            </w:r>
            <w:r w:rsidR="00131712"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7291" w:type="dxa"/>
            <w:shd w:val="clear" w:color="auto" w:fill="FFFFFF" w:themeFill="background1"/>
          </w:tcPr>
          <w:p w14:paraId="1DF674E2" w14:textId="28652D08" w:rsidR="00075BCF" w:rsidRDefault="001507A4" w:rsidP="00F01B21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</w:t>
            </w:r>
            <w:r w:rsidR="008962F9">
              <w:rPr>
                <w:b/>
                <w:bCs/>
                <w:sz w:val="30"/>
                <w:szCs w:val="30"/>
              </w:rPr>
              <w:t>7</w:t>
            </w:r>
            <w:r>
              <w:rPr>
                <w:b/>
                <w:bCs/>
                <w:sz w:val="30"/>
                <w:szCs w:val="30"/>
              </w:rPr>
              <w:t xml:space="preserve"> Birthday Celebratio</w:t>
            </w:r>
            <w:r w:rsidR="008962F9">
              <w:rPr>
                <w:b/>
                <w:bCs/>
                <w:sz w:val="30"/>
                <w:szCs w:val="30"/>
              </w:rPr>
              <w:t>n</w:t>
            </w:r>
            <w:r w:rsidR="00AD3F15">
              <w:rPr>
                <w:b/>
                <w:bCs/>
                <w:sz w:val="30"/>
                <w:szCs w:val="30"/>
              </w:rPr>
              <w:t xml:space="preserve"> &amp; Conflict Resolution #3</w:t>
            </w:r>
          </w:p>
          <w:p w14:paraId="4D4A0F6F" w14:textId="16A5ED71" w:rsidR="007F3F36" w:rsidRPr="00504739" w:rsidRDefault="00075BCF" w:rsidP="00D8106D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       </w:t>
            </w:r>
            <w:r w:rsidR="00414795">
              <w:rPr>
                <w:b/>
                <w:bCs/>
                <w:sz w:val="30"/>
                <w:szCs w:val="30"/>
              </w:rPr>
              <w:t xml:space="preserve">        </w:t>
            </w:r>
            <w:r>
              <w:rPr>
                <w:b/>
                <w:bCs/>
                <w:sz w:val="30"/>
                <w:szCs w:val="30"/>
              </w:rPr>
              <w:t xml:space="preserve">          </w:t>
            </w:r>
            <w:r w:rsidR="00414795">
              <w:rPr>
                <w:b/>
                <w:bCs/>
                <w:noProof/>
                <w:sz w:val="30"/>
                <w:szCs w:val="30"/>
              </w:rPr>
              <mc:AlternateContent>
                <mc:Choice Requires="wpg">
                  <w:drawing>
                    <wp:inline distT="0" distB="0" distL="0" distR="0" wp14:anchorId="1A6E5D27" wp14:editId="35EC1219">
                      <wp:extent cx="1379220" cy="1272540"/>
                      <wp:effectExtent l="0" t="0" r="0" b="3810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9220" cy="1272540"/>
                                <a:chOff x="0" y="0"/>
                                <a:chExt cx="4554757" cy="3762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" y="0"/>
                                  <a:ext cx="4554220" cy="348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3480466"/>
                                  <a:ext cx="455358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A39ABB" w14:textId="77777777" w:rsidR="00414795" w:rsidRPr="001507A4" w:rsidRDefault="00AD3F15" w:rsidP="00414795">
                                    <w:hyperlink r:id="rId19" w:history="1">
                                      <w:r w:rsidR="00414795" w:rsidRPr="001507A4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414795" w:rsidRPr="001507A4">
                                      <w:t xml:space="preserve"> by Unknown Author is licensed under </w:t>
                                    </w:r>
                                    <w:hyperlink r:id="rId20" w:history="1">
                                      <w:r w:rsidR="00414795" w:rsidRPr="001507A4">
                                        <w:rPr>
                                          <w:rStyle w:val="Hyperlink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E5D27" id="Group 32" o:spid="_x0000_s1026" style="width:108.6pt;height:100.2pt;mso-position-horizontal-relative:char;mso-position-vertical-relative:line" coordsize="45547,37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" o:spid="_x0000_s1027" type="#_x0000_t75" style="position:absolute;left:5;width:45542;height:3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">
                        <v:imagedata r:id="rId2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1" o:spid="_x0000_s1028" type="#_x0000_t202" style="position:absolute;top:34804;width:45535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  <v:textbox>
                          <w:txbxContent>
                            <w:p w14:paraId="60A39ABB" w14:textId="77777777" w:rsidR="00414795" w:rsidRPr="001507A4" w:rsidRDefault="00AD3F15" w:rsidP="00414795">
                              <w:hyperlink r:id="rId22" w:history="1">
                                <w:r w:rsidR="00414795" w:rsidRPr="001507A4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414795" w:rsidRPr="001507A4">
                                <w:t xml:space="preserve"> by Unknown Author is licensed under </w:t>
                              </w:r>
                              <w:hyperlink r:id="rId23" w:history="1">
                                <w:r w:rsidR="00414795" w:rsidRPr="001507A4">
                                  <w:rPr>
                                    <w:rStyle w:val="Hyperlink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bCs/>
                <w:sz w:val="30"/>
                <w:szCs w:val="30"/>
              </w:rPr>
              <w:t xml:space="preserve">     </w:t>
            </w:r>
            <w:r w:rsidR="00D1072C">
              <w:rPr>
                <w:b/>
                <w:bCs/>
                <w:sz w:val="30"/>
                <w:szCs w:val="30"/>
              </w:rPr>
              <w:t xml:space="preserve">  </w:t>
            </w:r>
            <w:r w:rsidR="00131712">
              <w:rPr>
                <w:b/>
                <w:bCs/>
                <w:sz w:val="30"/>
                <w:szCs w:val="30"/>
              </w:rPr>
              <w:t xml:space="preserve"> </w:t>
            </w:r>
            <w:r w:rsidR="003473B1">
              <w:rPr>
                <w:b/>
                <w:bCs/>
                <w:sz w:val="30"/>
                <w:szCs w:val="30"/>
              </w:rPr>
              <w:t xml:space="preserve"> </w:t>
            </w:r>
            <w:r>
              <w:rPr>
                <w:b/>
                <w:bCs/>
                <w:noProof/>
                <w:sz w:val="30"/>
                <w:szCs w:val="30"/>
              </w:rPr>
              <w:t xml:space="preserve"> </w:t>
            </w:r>
          </w:p>
        </w:tc>
      </w:tr>
      <w:tr w:rsidR="00BB3498" w14:paraId="02B0D76D" w14:textId="77777777" w:rsidTr="001507A4">
        <w:trPr>
          <w:trHeight w:val="711"/>
        </w:trPr>
        <w:tc>
          <w:tcPr>
            <w:tcW w:w="7372" w:type="dxa"/>
            <w:shd w:val="clear" w:color="auto" w:fill="FFFFFF" w:themeFill="background1"/>
          </w:tcPr>
          <w:p w14:paraId="7A675047" w14:textId="19860D3C" w:rsidR="007F3F36" w:rsidRPr="000C66C0" w:rsidRDefault="007F3F36" w:rsidP="00BB3498">
            <w:pPr>
              <w:pStyle w:val="Dates"/>
              <w:jc w:val="left"/>
              <w:rPr>
                <w:b/>
                <w:bCs/>
                <w:sz w:val="6"/>
                <w:szCs w:val="6"/>
              </w:rPr>
            </w:pPr>
          </w:p>
        </w:tc>
        <w:tc>
          <w:tcPr>
            <w:tcW w:w="7291" w:type="dxa"/>
            <w:shd w:val="clear" w:color="auto" w:fill="FFFFFF" w:themeFill="background1"/>
          </w:tcPr>
          <w:p w14:paraId="1BE41FB0" w14:textId="77777777" w:rsidR="008926C7" w:rsidRDefault="008926C7" w:rsidP="004671F4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</w:p>
          <w:p w14:paraId="393979FF" w14:textId="77777777" w:rsidR="00AD3F15" w:rsidRDefault="00AD3F15" w:rsidP="004671F4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</w:p>
          <w:p w14:paraId="687F9CD7" w14:textId="64D82362" w:rsidR="00AD3F15" w:rsidRPr="00B477D9" w:rsidRDefault="00AD3F15" w:rsidP="004671F4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</w:p>
        </w:tc>
      </w:tr>
      <w:tr w:rsidR="002A7383" w14:paraId="03245D18" w14:textId="77777777" w:rsidTr="001C3203">
        <w:trPr>
          <w:trHeight w:val="110"/>
        </w:trPr>
        <w:tc>
          <w:tcPr>
            <w:tcW w:w="7372" w:type="dxa"/>
            <w:shd w:val="clear" w:color="auto" w:fill="FFFFFF" w:themeFill="background1"/>
          </w:tcPr>
          <w:p w14:paraId="7D443F85" w14:textId="286406D0" w:rsidR="001507A4" w:rsidRDefault="009E2BE3" w:rsidP="00620A23">
            <w:pPr>
              <w:pStyle w:val="Dates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</w:t>
            </w:r>
            <w:r w:rsidR="008962F9">
              <w:rPr>
                <w:b/>
                <w:bCs/>
                <w:sz w:val="30"/>
                <w:szCs w:val="30"/>
              </w:rPr>
              <w:t>2</w:t>
            </w:r>
            <w:r w:rsidR="001507A4">
              <w:rPr>
                <w:b/>
                <w:bCs/>
                <w:sz w:val="30"/>
                <w:szCs w:val="30"/>
              </w:rPr>
              <w:t xml:space="preserve"> </w:t>
            </w:r>
            <w:r w:rsidR="008962F9">
              <w:rPr>
                <w:b/>
                <w:bCs/>
                <w:sz w:val="30"/>
                <w:szCs w:val="30"/>
              </w:rPr>
              <w:t xml:space="preserve">Creative Ewe, FREE! </w:t>
            </w:r>
            <w:r w:rsidR="00AD3F15">
              <w:rPr>
                <w:noProof/>
              </w:rPr>
              <w:drawing>
                <wp:inline distT="0" distB="0" distL="0" distR="0" wp14:anchorId="4D630D1F" wp14:editId="5EBEA823">
                  <wp:extent cx="624840" cy="548893"/>
                  <wp:effectExtent l="0" t="0" r="3810" b="3810"/>
                  <wp:docPr id="644670045" name="Picture 3" descr="Creative Ewe Pot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eative Ewe Pot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35404" cy="55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FA1A5" w14:textId="77777777" w:rsidR="00AD3F15" w:rsidRDefault="00AD3F15" w:rsidP="00620A23">
            <w:pPr>
              <w:pStyle w:val="Dates"/>
              <w:jc w:val="left"/>
              <w:rPr>
                <w:b/>
                <w:bCs/>
                <w:sz w:val="30"/>
                <w:szCs w:val="30"/>
              </w:rPr>
            </w:pPr>
          </w:p>
          <w:p w14:paraId="6BF2F555" w14:textId="2D582045" w:rsidR="00CE230D" w:rsidRDefault="008962F9" w:rsidP="00062666">
            <w:pPr>
              <w:pStyle w:val="Dates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29 </w:t>
            </w:r>
            <w:r w:rsidR="00AD3F15">
              <w:rPr>
                <w:b/>
                <w:bCs/>
                <w:sz w:val="30"/>
                <w:szCs w:val="30"/>
              </w:rPr>
              <w:t xml:space="preserve">Regular Class: Recycle Art </w:t>
            </w:r>
          </w:p>
        </w:tc>
        <w:tc>
          <w:tcPr>
            <w:tcW w:w="7291" w:type="dxa"/>
            <w:shd w:val="clear" w:color="auto" w:fill="FFFFFF" w:themeFill="background1"/>
          </w:tcPr>
          <w:p w14:paraId="37F3ECCB" w14:textId="58BCD350" w:rsidR="00D8106D" w:rsidRDefault="001507A4" w:rsidP="00414795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</w:t>
            </w:r>
            <w:r w:rsidR="008962F9">
              <w:rPr>
                <w:b/>
                <w:bCs/>
                <w:sz w:val="30"/>
                <w:szCs w:val="30"/>
              </w:rPr>
              <w:t xml:space="preserve">4 </w:t>
            </w:r>
            <w:r w:rsidR="00AD3F15">
              <w:rPr>
                <w:b/>
                <w:bCs/>
                <w:sz w:val="30"/>
                <w:szCs w:val="30"/>
              </w:rPr>
              <w:t>Baking Brownies</w:t>
            </w:r>
            <w:r w:rsidR="00AD3F15">
              <w:rPr>
                <w:noProof/>
              </w:rPr>
              <w:drawing>
                <wp:inline distT="0" distB="0" distL="0" distR="0" wp14:anchorId="5F038C83" wp14:editId="10034C7F">
                  <wp:extent cx="624840" cy="624840"/>
                  <wp:effectExtent l="0" t="0" r="3810" b="3810"/>
                  <wp:docPr id="1" name="Picture 1" descr="4,200+ Kids Baking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,200+ Kids Baking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BCDD5" w14:textId="3EAD06DD" w:rsidR="008962F9" w:rsidRPr="009B68C3" w:rsidRDefault="008962F9" w:rsidP="00414795">
            <w:pPr>
              <w:pStyle w:val="Dates"/>
              <w:tabs>
                <w:tab w:val="left" w:pos="437"/>
              </w:tabs>
              <w:jc w:val="left"/>
              <w:rPr>
                <w:b/>
                <w:bCs/>
                <w:sz w:val="30"/>
                <w:szCs w:val="30"/>
              </w:rPr>
            </w:pPr>
          </w:p>
        </w:tc>
      </w:tr>
    </w:tbl>
    <w:p w14:paraId="072E8956" w14:textId="6876A654" w:rsidR="00274B1B" w:rsidRDefault="00274B1B">
      <w:pPr>
        <w:rPr>
          <w:sz w:val="28"/>
          <w:szCs w:val="28"/>
        </w:rPr>
      </w:pPr>
    </w:p>
    <w:p w14:paraId="0B9B21A1" w14:textId="4D630AB7" w:rsidR="00F20D43" w:rsidRDefault="00F556C3" w:rsidP="00497622">
      <w:pPr>
        <w:ind w:right="450"/>
        <w:jc w:val="right"/>
        <w:rPr>
          <w:b/>
          <w:sz w:val="28"/>
          <w:szCs w:val="28"/>
        </w:rPr>
      </w:pPr>
      <w:r w:rsidRPr="00497622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E7BAA1" wp14:editId="7425C25C">
                <wp:simplePos x="0" y="0"/>
                <wp:positionH relativeFrom="column">
                  <wp:posOffset>2352675</wp:posOffset>
                </wp:positionH>
                <wp:positionV relativeFrom="paragraph">
                  <wp:posOffset>104775</wp:posOffset>
                </wp:positionV>
                <wp:extent cx="3771900" cy="790575"/>
                <wp:effectExtent l="0" t="0" r="0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78803" w14:textId="62901B69" w:rsidR="00D1072C" w:rsidRDefault="00414795" w:rsidP="00414795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   April</w:t>
                            </w:r>
                            <w:r w:rsidR="0054438C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1072C">
                              <w:rPr>
                                <w:sz w:val="52"/>
                                <w:szCs w:val="52"/>
                              </w:rPr>
                              <w:t>202</w:t>
                            </w:r>
                            <w:r w:rsidR="00062666">
                              <w:rPr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14:paraId="5F2F69F4" w14:textId="36051230" w:rsidR="00FF522E" w:rsidRPr="00FF522E" w:rsidRDefault="00FF522E" w:rsidP="001D55C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522E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592B45" w:rsidRPr="00FF522E">
                              <w:rPr>
                                <w:sz w:val="28"/>
                                <w:szCs w:val="28"/>
                              </w:rPr>
                              <w:t>Parents</w:t>
                            </w:r>
                            <w:r w:rsidRPr="00FF522E">
                              <w:rPr>
                                <w:sz w:val="28"/>
                                <w:szCs w:val="28"/>
                              </w:rPr>
                              <w:t xml:space="preserve"> send this back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BAA1" id="Text Box 2" o:spid="_x0000_s1029" type="#_x0000_t202" style="position:absolute;left:0;text-align:left;margin-left:185.25pt;margin-top:8.25pt;width:297pt;height:6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" stroked="f">
                <v:textbox>
                  <w:txbxContent>
                    <w:p w14:paraId="7B978803" w14:textId="62901B69" w:rsidR="00D1072C" w:rsidRDefault="00414795" w:rsidP="00414795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     April</w:t>
                      </w:r>
                      <w:r w:rsidR="0054438C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1072C">
                        <w:rPr>
                          <w:sz w:val="52"/>
                          <w:szCs w:val="52"/>
                        </w:rPr>
                        <w:t>202</w:t>
                      </w:r>
                      <w:r w:rsidR="00062666">
                        <w:rPr>
                          <w:sz w:val="52"/>
                          <w:szCs w:val="52"/>
                        </w:rPr>
                        <w:t>4</w:t>
                      </w:r>
                    </w:p>
                    <w:p w14:paraId="5F2F69F4" w14:textId="36051230" w:rsidR="00FF522E" w:rsidRPr="00FF522E" w:rsidRDefault="00FF522E" w:rsidP="001D55C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F522E">
                        <w:rPr>
                          <w:sz w:val="28"/>
                          <w:szCs w:val="28"/>
                        </w:rPr>
                        <w:t>(</w:t>
                      </w:r>
                      <w:r w:rsidR="00592B45" w:rsidRPr="00FF522E">
                        <w:rPr>
                          <w:sz w:val="28"/>
                          <w:szCs w:val="28"/>
                        </w:rPr>
                        <w:t>Parents</w:t>
                      </w:r>
                      <w:r w:rsidRPr="00FF522E">
                        <w:rPr>
                          <w:sz w:val="28"/>
                          <w:szCs w:val="28"/>
                        </w:rPr>
                        <w:t xml:space="preserve"> send this back 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108" w:rsidRPr="00497622">
        <w:rPr>
          <w:sz w:val="16"/>
          <w:szCs w:val="16"/>
        </w:rPr>
        <w:tab/>
      </w:r>
      <w:r w:rsidR="00BA3108" w:rsidRPr="00497622">
        <w:rPr>
          <w:sz w:val="16"/>
          <w:szCs w:val="16"/>
        </w:rPr>
        <w:tab/>
      </w:r>
      <w:r w:rsidR="00BA3108" w:rsidRPr="00497622">
        <w:rPr>
          <w:sz w:val="16"/>
          <w:szCs w:val="16"/>
        </w:rPr>
        <w:tab/>
      </w:r>
      <w:r w:rsidR="00BA3108" w:rsidRPr="00497622">
        <w:rPr>
          <w:sz w:val="16"/>
          <w:szCs w:val="16"/>
        </w:rPr>
        <w:tab/>
      </w:r>
      <w:r w:rsidR="00BA3108" w:rsidRPr="00497622">
        <w:rPr>
          <w:sz w:val="16"/>
          <w:szCs w:val="16"/>
        </w:rPr>
        <w:tab/>
      </w:r>
      <w:r w:rsidR="00BA3108" w:rsidRPr="00497622">
        <w:rPr>
          <w:sz w:val="16"/>
          <w:szCs w:val="16"/>
        </w:rPr>
        <w:tab/>
      </w:r>
      <w:r w:rsidR="00BA3108" w:rsidRPr="00497622">
        <w:rPr>
          <w:sz w:val="16"/>
          <w:szCs w:val="16"/>
        </w:rPr>
        <w:tab/>
      </w:r>
      <w:r w:rsidR="00BA3108" w:rsidRPr="00497622">
        <w:rPr>
          <w:sz w:val="16"/>
          <w:szCs w:val="16"/>
        </w:rPr>
        <w:tab/>
      </w:r>
      <w:r w:rsidR="00BA3108">
        <w:rPr>
          <w:sz w:val="28"/>
          <w:szCs w:val="28"/>
        </w:rPr>
        <w:tab/>
      </w:r>
      <w:r w:rsidR="00BA3108">
        <w:rPr>
          <w:noProof/>
        </w:rPr>
        <w:drawing>
          <wp:anchor distT="0" distB="0" distL="114300" distR="114300" simplePos="0" relativeHeight="251662336" behindDoc="0" locked="0" layoutInCell="1" hidden="0" allowOverlap="1" wp14:anchorId="69AA2286" wp14:editId="19C87657">
            <wp:simplePos x="0" y="0"/>
            <wp:positionH relativeFrom="column">
              <wp:posOffset>19051</wp:posOffset>
            </wp:positionH>
            <wp:positionV relativeFrom="paragraph">
              <wp:posOffset>0</wp:posOffset>
            </wp:positionV>
            <wp:extent cx="2600325" cy="962025"/>
            <wp:effectExtent l="0" t="0" r="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l="26507" t="18503" r="22518" b="5137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9247D6" w14:textId="77777777" w:rsidR="005967F8" w:rsidRDefault="00AF5B81" w:rsidP="00E07553">
      <w:pPr>
        <w:ind w:right="45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Young Adult</w:t>
      </w:r>
      <w:r w:rsidR="00A66CEE">
        <w:rPr>
          <w:b/>
          <w:sz w:val="28"/>
          <w:szCs w:val="28"/>
        </w:rPr>
        <w:t xml:space="preserve"> Social Skills Group </w:t>
      </w:r>
      <w:r w:rsidR="00BA3108">
        <w:rPr>
          <w:b/>
          <w:sz w:val="28"/>
          <w:szCs w:val="28"/>
        </w:rPr>
        <w:t xml:space="preserve">Outing </w:t>
      </w:r>
      <w:r w:rsidR="00BA3108" w:rsidRPr="00020726">
        <w:rPr>
          <w:b/>
          <w:sz w:val="28"/>
          <w:szCs w:val="28"/>
        </w:rPr>
        <w:t>Form</w:t>
      </w:r>
      <w:r w:rsidR="00A66CEE" w:rsidRPr="00020726">
        <w:rPr>
          <w:b/>
          <w:sz w:val="28"/>
          <w:szCs w:val="28"/>
        </w:rPr>
        <w:t xml:space="preserve"> &amp; </w:t>
      </w:r>
      <w:r w:rsidR="005967F8" w:rsidRPr="00020726">
        <w:rPr>
          <w:b/>
          <w:sz w:val="28"/>
          <w:szCs w:val="28"/>
        </w:rPr>
        <w:t>Permission</w:t>
      </w:r>
    </w:p>
    <w:p w14:paraId="58D26705" w14:textId="67AA0D5C" w:rsidR="00167D39" w:rsidRDefault="005967F8" w:rsidP="00E07553">
      <w:pPr>
        <w:ind w:right="45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Please</w:t>
      </w:r>
      <w:r w:rsidR="006461A6">
        <w:rPr>
          <w:b/>
          <w:sz w:val="28"/>
          <w:szCs w:val="28"/>
        </w:rPr>
        <w:t xml:space="preserve"> return </w:t>
      </w:r>
      <w:r w:rsidR="00C51AA9">
        <w:rPr>
          <w:b/>
          <w:sz w:val="28"/>
          <w:szCs w:val="28"/>
        </w:rPr>
        <w:t>on</w:t>
      </w:r>
      <w:r w:rsidR="00244927">
        <w:rPr>
          <w:b/>
          <w:sz w:val="28"/>
          <w:szCs w:val="28"/>
        </w:rPr>
        <w:t xml:space="preserve"> or before:</w:t>
      </w:r>
      <w:r w:rsidR="00C51AA9">
        <w:rPr>
          <w:b/>
          <w:sz w:val="28"/>
          <w:szCs w:val="28"/>
        </w:rPr>
        <w:t xml:space="preserve"> </w:t>
      </w:r>
      <w:r w:rsidR="00D1072C">
        <w:rPr>
          <w:b/>
          <w:sz w:val="28"/>
          <w:szCs w:val="28"/>
        </w:rPr>
        <w:t>0</w:t>
      </w:r>
      <w:r w:rsidR="00414795">
        <w:rPr>
          <w:b/>
          <w:sz w:val="28"/>
          <w:szCs w:val="28"/>
        </w:rPr>
        <w:t>4</w:t>
      </w:r>
      <w:r w:rsidR="00D1072C">
        <w:rPr>
          <w:b/>
          <w:sz w:val="28"/>
          <w:szCs w:val="28"/>
        </w:rPr>
        <w:t>/</w:t>
      </w:r>
      <w:r w:rsidR="00186881">
        <w:rPr>
          <w:b/>
          <w:sz w:val="28"/>
          <w:szCs w:val="28"/>
        </w:rPr>
        <w:t>1</w:t>
      </w:r>
      <w:r w:rsidR="00062666">
        <w:rPr>
          <w:b/>
          <w:sz w:val="28"/>
          <w:szCs w:val="28"/>
        </w:rPr>
        <w:t>7</w:t>
      </w:r>
      <w:r w:rsidR="00D1072C">
        <w:rPr>
          <w:b/>
          <w:sz w:val="28"/>
          <w:szCs w:val="28"/>
        </w:rPr>
        <w:t>/202</w:t>
      </w:r>
      <w:r w:rsidR="00062666">
        <w:rPr>
          <w:b/>
          <w:sz w:val="28"/>
          <w:szCs w:val="28"/>
        </w:rPr>
        <w:t>4</w:t>
      </w:r>
    </w:p>
    <w:p w14:paraId="2150DC8B" w14:textId="1A8EADED" w:rsidR="00DA50BD" w:rsidRPr="00035C74" w:rsidRDefault="00DA50BD" w:rsidP="00035C74">
      <w:pPr>
        <w:rPr>
          <w:sz w:val="12"/>
          <w:szCs w:val="12"/>
        </w:rPr>
      </w:pPr>
    </w:p>
    <w:p w14:paraId="432275F0" w14:textId="78DCEFD0" w:rsidR="00C51AA9" w:rsidRDefault="00062666" w:rsidP="00B77661">
      <w:pPr>
        <w:ind w:right="54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4E6B16">
        <w:rPr>
          <w:sz w:val="24"/>
          <w:szCs w:val="24"/>
        </w:rPr>
        <w:t xml:space="preserve">utings </w:t>
      </w:r>
      <w:r w:rsidR="003E089B">
        <w:rPr>
          <w:sz w:val="24"/>
          <w:szCs w:val="24"/>
        </w:rPr>
        <w:t>were</w:t>
      </w:r>
      <w:r w:rsidR="004E6B16">
        <w:rPr>
          <w:sz w:val="24"/>
          <w:szCs w:val="24"/>
        </w:rPr>
        <w:t xml:space="preserve"> brainstormed, voted on, and selected by </w:t>
      </w:r>
      <w:r w:rsidR="00AF5B81">
        <w:rPr>
          <w:sz w:val="24"/>
          <w:szCs w:val="24"/>
        </w:rPr>
        <w:t>Y</w:t>
      </w:r>
      <w:r w:rsidR="004E6B16">
        <w:rPr>
          <w:sz w:val="24"/>
          <w:szCs w:val="24"/>
        </w:rPr>
        <w:t>ASS group members</w:t>
      </w:r>
      <w:r w:rsidR="00034B1B">
        <w:rPr>
          <w:sz w:val="24"/>
          <w:szCs w:val="24"/>
        </w:rPr>
        <w:t xml:space="preserve">. </w:t>
      </w:r>
    </w:p>
    <w:p w14:paraId="7AFD320D" w14:textId="77777777" w:rsidR="00403019" w:rsidRPr="003E089B" w:rsidRDefault="00403019" w:rsidP="00B77661">
      <w:pPr>
        <w:ind w:right="540"/>
        <w:jc w:val="both"/>
        <w:rPr>
          <w:sz w:val="12"/>
          <w:szCs w:val="12"/>
        </w:rPr>
      </w:pPr>
    </w:p>
    <w:p w14:paraId="7BBA2630" w14:textId="295D321A" w:rsidR="00BA3108" w:rsidRDefault="000C0E99" w:rsidP="00B77661">
      <w:pPr>
        <w:ind w:right="540"/>
        <w:jc w:val="both"/>
        <w:rPr>
          <w:sz w:val="24"/>
          <w:szCs w:val="24"/>
        </w:rPr>
      </w:pPr>
      <w:r>
        <w:rPr>
          <w:sz w:val="24"/>
          <w:szCs w:val="24"/>
        </w:rPr>
        <w:t>I co</w:t>
      </w:r>
      <w:r w:rsidR="00BA3108">
        <w:rPr>
          <w:sz w:val="24"/>
          <w:szCs w:val="24"/>
        </w:rPr>
        <w:t>nsent to ____</w:t>
      </w:r>
      <w:r w:rsidR="007E3140">
        <w:rPr>
          <w:sz w:val="24"/>
          <w:szCs w:val="24"/>
        </w:rPr>
        <w:t>__________</w:t>
      </w:r>
      <w:r w:rsidR="00BA3108">
        <w:rPr>
          <w:sz w:val="24"/>
          <w:szCs w:val="24"/>
        </w:rPr>
        <w:t>__________</w:t>
      </w:r>
      <w:r>
        <w:rPr>
          <w:sz w:val="24"/>
          <w:szCs w:val="24"/>
        </w:rPr>
        <w:t>_____</w:t>
      </w:r>
      <w:r w:rsidR="00BA3108">
        <w:rPr>
          <w:sz w:val="24"/>
          <w:szCs w:val="24"/>
        </w:rPr>
        <w:t>____ attending</w:t>
      </w:r>
      <w:r w:rsidR="00020726">
        <w:rPr>
          <w:sz w:val="24"/>
          <w:szCs w:val="24"/>
        </w:rPr>
        <w:t xml:space="preserve"> </w:t>
      </w:r>
      <w:r w:rsidR="00A572E2">
        <w:rPr>
          <w:sz w:val="24"/>
          <w:szCs w:val="24"/>
        </w:rPr>
        <w:t>as signed below</w:t>
      </w:r>
      <w:r w:rsidR="00034B1B">
        <w:rPr>
          <w:sz w:val="24"/>
          <w:szCs w:val="24"/>
        </w:rPr>
        <w:t xml:space="preserve">. </w:t>
      </w:r>
      <w:r w:rsidR="00020726">
        <w:rPr>
          <w:sz w:val="24"/>
          <w:szCs w:val="24"/>
        </w:rPr>
        <w:t xml:space="preserve"> </w:t>
      </w:r>
      <w:r w:rsidR="00BA3108">
        <w:rPr>
          <w:sz w:val="24"/>
          <w:szCs w:val="24"/>
        </w:rPr>
        <w:t xml:space="preserve">                     </w:t>
      </w:r>
      <w:r w:rsidR="00BA3108">
        <w:rPr>
          <w:sz w:val="24"/>
          <w:szCs w:val="24"/>
        </w:rPr>
        <w:tab/>
      </w:r>
      <w:r w:rsidR="00BA3108">
        <w:rPr>
          <w:sz w:val="24"/>
          <w:szCs w:val="24"/>
        </w:rPr>
        <w:tab/>
      </w:r>
      <w:r w:rsidR="00BA3108">
        <w:rPr>
          <w:sz w:val="24"/>
          <w:szCs w:val="24"/>
        </w:rPr>
        <w:tab/>
      </w:r>
      <w:r w:rsidR="00BA3108">
        <w:rPr>
          <w:sz w:val="24"/>
          <w:szCs w:val="24"/>
        </w:rPr>
        <w:tab/>
      </w:r>
      <w:r w:rsidR="00BA3108">
        <w:rPr>
          <w:sz w:val="24"/>
          <w:szCs w:val="24"/>
        </w:rPr>
        <w:tab/>
      </w:r>
      <w:r w:rsidR="00BA3108">
        <w:rPr>
          <w:sz w:val="24"/>
          <w:szCs w:val="24"/>
        </w:rPr>
        <w:tab/>
      </w:r>
      <w:r w:rsidR="00BA3108">
        <w:rPr>
          <w:sz w:val="24"/>
          <w:szCs w:val="24"/>
        </w:rPr>
        <w:tab/>
      </w:r>
      <w:r w:rsidR="00BA3108">
        <w:rPr>
          <w:sz w:val="24"/>
          <w:szCs w:val="24"/>
        </w:rPr>
        <w:tab/>
        <w:t xml:space="preserve">              </w:t>
      </w:r>
      <w:r w:rsidR="00D57F23">
        <w:rPr>
          <w:sz w:val="24"/>
          <w:szCs w:val="24"/>
        </w:rPr>
        <w:t xml:space="preserve">        </w:t>
      </w:r>
      <w:r w:rsidR="00BA3108">
        <w:rPr>
          <w:sz w:val="24"/>
          <w:szCs w:val="24"/>
        </w:rPr>
        <w:t xml:space="preserve"> (</w:t>
      </w:r>
      <w:r w:rsidR="00592B45">
        <w:rPr>
          <w:sz w:val="24"/>
          <w:szCs w:val="24"/>
        </w:rPr>
        <w:t>Name</w:t>
      </w:r>
      <w:r w:rsidR="00BA3108">
        <w:rPr>
          <w:sz w:val="24"/>
          <w:szCs w:val="24"/>
        </w:rPr>
        <w:t xml:space="preserve"> of </w:t>
      </w:r>
      <w:r w:rsidR="00AA0F5B">
        <w:rPr>
          <w:sz w:val="24"/>
          <w:szCs w:val="24"/>
        </w:rPr>
        <w:t xml:space="preserve">a </w:t>
      </w:r>
      <w:r w:rsidR="00BA3108">
        <w:rPr>
          <w:sz w:val="24"/>
          <w:szCs w:val="24"/>
        </w:rPr>
        <w:t>group member)</w:t>
      </w:r>
    </w:p>
    <w:p w14:paraId="475CC9D5" w14:textId="77777777" w:rsidR="00A572E2" w:rsidRPr="003E089B" w:rsidRDefault="00A572E2" w:rsidP="00B77661">
      <w:pPr>
        <w:ind w:right="540"/>
        <w:jc w:val="both"/>
        <w:rPr>
          <w:sz w:val="8"/>
          <w:szCs w:val="8"/>
        </w:rPr>
      </w:pPr>
    </w:p>
    <w:p w14:paraId="5709CA5C" w14:textId="38C46752" w:rsidR="00302EA3" w:rsidRDefault="00BA3108" w:rsidP="00302EA3">
      <w:pPr>
        <w:ind w:right="540"/>
        <w:jc w:val="both"/>
        <w:rPr>
          <w:sz w:val="24"/>
          <w:szCs w:val="24"/>
        </w:rPr>
      </w:pPr>
      <w:r>
        <w:rPr>
          <w:sz w:val="24"/>
          <w:szCs w:val="24"/>
        </w:rPr>
        <w:t>I understand that Trendline Consulting</w:t>
      </w:r>
      <w:r w:rsidR="009C30A5">
        <w:rPr>
          <w:sz w:val="24"/>
          <w:szCs w:val="24"/>
        </w:rPr>
        <w:t xml:space="preserve"> staff</w:t>
      </w:r>
      <w:r>
        <w:rPr>
          <w:sz w:val="24"/>
          <w:szCs w:val="24"/>
        </w:rPr>
        <w:t xml:space="preserve"> will </w:t>
      </w:r>
      <w:r w:rsidR="000C0E99">
        <w:rPr>
          <w:sz w:val="24"/>
          <w:szCs w:val="24"/>
        </w:rPr>
        <w:t>transport my child</w:t>
      </w:r>
      <w:r>
        <w:rPr>
          <w:sz w:val="24"/>
          <w:szCs w:val="24"/>
        </w:rPr>
        <w:t xml:space="preserve"> to and from the outing</w:t>
      </w:r>
      <w:r w:rsidR="00035C74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and will provide supervision during </w:t>
      </w:r>
      <w:r w:rsidR="00035C74">
        <w:rPr>
          <w:sz w:val="24"/>
          <w:szCs w:val="24"/>
        </w:rPr>
        <w:t>each event.</w:t>
      </w:r>
      <w:r>
        <w:rPr>
          <w:sz w:val="24"/>
          <w:szCs w:val="24"/>
        </w:rPr>
        <w:t xml:space="preserve"> I understand tha</w:t>
      </w:r>
      <w:r w:rsidR="004E6B16">
        <w:rPr>
          <w:sz w:val="24"/>
          <w:szCs w:val="24"/>
        </w:rPr>
        <w:t xml:space="preserve">t outings will expose </w:t>
      </w:r>
      <w:r w:rsidR="003F002B">
        <w:rPr>
          <w:sz w:val="24"/>
          <w:szCs w:val="24"/>
        </w:rPr>
        <w:t>Y</w:t>
      </w:r>
      <w:r w:rsidR="004E6B16">
        <w:rPr>
          <w:sz w:val="24"/>
          <w:szCs w:val="24"/>
        </w:rPr>
        <w:t>ASS members to new environments, experiences, and activities.</w:t>
      </w:r>
      <w:r w:rsidR="005E3966">
        <w:rPr>
          <w:sz w:val="24"/>
          <w:szCs w:val="24"/>
        </w:rPr>
        <w:t xml:space="preserve"> </w:t>
      </w:r>
      <w:r w:rsidR="004E6B16">
        <w:rPr>
          <w:sz w:val="24"/>
          <w:szCs w:val="24"/>
        </w:rPr>
        <w:t>While Trendline Consulting staff will supervise participants</w:t>
      </w:r>
      <w:r>
        <w:rPr>
          <w:sz w:val="24"/>
          <w:szCs w:val="24"/>
        </w:rPr>
        <w:t xml:space="preserve">, it is </w:t>
      </w:r>
      <w:r w:rsidR="00034B1B">
        <w:rPr>
          <w:sz w:val="24"/>
          <w:szCs w:val="24"/>
        </w:rPr>
        <w:t>each</w:t>
      </w:r>
      <w:r>
        <w:rPr>
          <w:sz w:val="24"/>
          <w:szCs w:val="24"/>
        </w:rPr>
        <w:t xml:space="preserve"> consumer’s responsibility to make his/her own choices. I will not hold Trendline Consulting or its employees liable for injury or loss that results from ________</w:t>
      </w:r>
      <w:r w:rsidR="00035C03">
        <w:rPr>
          <w:sz w:val="24"/>
          <w:szCs w:val="24"/>
        </w:rPr>
        <w:t>_______________</w:t>
      </w:r>
      <w:r>
        <w:rPr>
          <w:sz w:val="24"/>
          <w:szCs w:val="24"/>
        </w:rPr>
        <w:t xml:space="preserve">________’s actions or decisions except when they are caused by negligence on the part of staff.  </w:t>
      </w:r>
      <w:r w:rsidR="00302EA3">
        <w:rPr>
          <w:sz w:val="24"/>
          <w:szCs w:val="24"/>
        </w:rPr>
        <w:tab/>
      </w:r>
      <w:r w:rsidR="00302EA3">
        <w:rPr>
          <w:sz w:val="24"/>
          <w:szCs w:val="24"/>
        </w:rPr>
        <w:tab/>
      </w:r>
      <w:r w:rsidR="00302EA3">
        <w:rPr>
          <w:sz w:val="24"/>
          <w:szCs w:val="24"/>
        </w:rPr>
        <w:tab/>
        <w:t xml:space="preserve">               (</w:t>
      </w:r>
      <w:r w:rsidR="00592B45">
        <w:rPr>
          <w:sz w:val="24"/>
          <w:szCs w:val="24"/>
        </w:rPr>
        <w:t>Name</w:t>
      </w:r>
      <w:r w:rsidR="00302EA3">
        <w:rPr>
          <w:sz w:val="24"/>
          <w:szCs w:val="24"/>
        </w:rPr>
        <w:t xml:space="preserve"> of </w:t>
      </w:r>
      <w:r w:rsidR="00AA0F5B">
        <w:rPr>
          <w:sz w:val="24"/>
          <w:szCs w:val="24"/>
        </w:rPr>
        <w:t xml:space="preserve">a </w:t>
      </w:r>
      <w:r w:rsidR="00302EA3">
        <w:rPr>
          <w:sz w:val="24"/>
          <w:szCs w:val="24"/>
        </w:rPr>
        <w:t>group member)</w:t>
      </w:r>
    </w:p>
    <w:p w14:paraId="2F58038A" w14:textId="2DA51453" w:rsidR="00BA3108" w:rsidRPr="00035C74" w:rsidRDefault="00BA3108" w:rsidP="00302EA3">
      <w:pPr>
        <w:spacing w:after="80" w:line="360" w:lineRule="auto"/>
        <w:ind w:right="547"/>
        <w:contextualSpacing/>
        <w:jc w:val="both"/>
        <w:rPr>
          <w:sz w:val="12"/>
          <w:szCs w:val="12"/>
        </w:rPr>
      </w:pPr>
    </w:p>
    <w:tbl>
      <w:tblPr>
        <w:tblW w:w="13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2430"/>
        <w:gridCol w:w="1980"/>
        <w:gridCol w:w="7560"/>
      </w:tblGrid>
      <w:tr w:rsidR="00BA3108" w14:paraId="726E7E56" w14:textId="77777777" w:rsidTr="00892238">
        <w:tc>
          <w:tcPr>
            <w:tcW w:w="1885" w:type="dxa"/>
            <w:tcBorders>
              <w:top w:val="single" w:sz="18" w:space="0" w:color="000000"/>
              <w:bottom w:val="single" w:sz="12" w:space="0" w:color="000000"/>
            </w:tcBorders>
          </w:tcPr>
          <w:p w14:paraId="5E8C8199" w14:textId="106FC942" w:rsidR="00BA3108" w:rsidRPr="003E089B" w:rsidRDefault="003E089B" w:rsidP="003E089B">
            <w:pPr>
              <w:ind w:right="-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Guardian </w:t>
            </w:r>
            <w:r w:rsidR="00BA3108" w:rsidRPr="003E089B">
              <w:rPr>
                <w:sz w:val="24"/>
                <w:szCs w:val="24"/>
              </w:rPr>
              <w:t>Signature</w:t>
            </w:r>
          </w:p>
        </w:tc>
        <w:tc>
          <w:tcPr>
            <w:tcW w:w="2430" w:type="dxa"/>
            <w:tcBorders>
              <w:top w:val="single" w:sz="18" w:space="0" w:color="000000"/>
              <w:bottom w:val="single" w:sz="12" w:space="0" w:color="000000"/>
            </w:tcBorders>
          </w:tcPr>
          <w:p w14:paraId="4F54BAD3" w14:textId="77777777" w:rsidR="00BA3108" w:rsidRPr="003E089B" w:rsidRDefault="00BA3108" w:rsidP="003A142C">
            <w:pPr>
              <w:jc w:val="both"/>
              <w:rPr>
                <w:sz w:val="24"/>
                <w:szCs w:val="24"/>
              </w:rPr>
            </w:pPr>
            <w:r w:rsidRPr="003E089B">
              <w:rPr>
                <w:sz w:val="24"/>
                <w:szCs w:val="24"/>
              </w:rPr>
              <w:t>Outing Name</w:t>
            </w:r>
          </w:p>
        </w:tc>
        <w:tc>
          <w:tcPr>
            <w:tcW w:w="1980" w:type="dxa"/>
            <w:tcBorders>
              <w:top w:val="single" w:sz="18" w:space="0" w:color="000000"/>
              <w:bottom w:val="single" w:sz="12" w:space="0" w:color="000000"/>
            </w:tcBorders>
          </w:tcPr>
          <w:p w14:paraId="00900E3E" w14:textId="77777777" w:rsidR="00BA3108" w:rsidRPr="003E089B" w:rsidRDefault="00BA3108" w:rsidP="003A142C">
            <w:pPr>
              <w:jc w:val="both"/>
              <w:rPr>
                <w:sz w:val="24"/>
                <w:szCs w:val="24"/>
              </w:rPr>
            </w:pPr>
            <w:r w:rsidRPr="003E089B">
              <w:rPr>
                <w:sz w:val="24"/>
                <w:szCs w:val="24"/>
              </w:rPr>
              <w:t>Date and Time</w:t>
            </w:r>
          </w:p>
        </w:tc>
        <w:tc>
          <w:tcPr>
            <w:tcW w:w="7560" w:type="dxa"/>
            <w:tcBorders>
              <w:top w:val="single" w:sz="18" w:space="0" w:color="000000"/>
              <w:bottom w:val="single" w:sz="12" w:space="0" w:color="000000"/>
            </w:tcBorders>
          </w:tcPr>
          <w:p w14:paraId="317F0EFB" w14:textId="77777777" w:rsidR="00BA3108" w:rsidRPr="003E089B" w:rsidRDefault="00BA3108" w:rsidP="003A142C">
            <w:pPr>
              <w:jc w:val="both"/>
              <w:rPr>
                <w:sz w:val="24"/>
                <w:szCs w:val="24"/>
              </w:rPr>
            </w:pPr>
            <w:r w:rsidRPr="003E089B">
              <w:rPr>
                <w:sz w:val="24"/>
                <w:szCs w:val="24"/>
              </w:rPr>
              <w:t>Locations and Details</w:t>
            </w:r>
          </w:p>
        </w:tc>
      </w:tr>
      <w:tr w:rsidR="00A54F90" w14:paraId="0D8892AA" w14:textId="77777777" w:rsidTr="00892238">
        <w:trPr>
          <w:trHeight w:val="1653"/>
        </w:trPr>
        <w:tc>
          <w:tcPr>
            <w:tcW w:w="1885" w:type="dxa"/>
            <w:tcBorders>
              <w:top w:val="single" w:sz="12" w:space="0" w:color="000000"/>
              <w:bottom w:val="single" w:sz="12" w:space="0" w:color="000000"/>
            </w:tcBorders>
          </w:tcPr>
          <w:p w14:paraId="2E59FE28" w14:textId="77777777" w:rsidR="00A54F90" w:rsidRPr="00044C79" w:rsidRDefault="00A54F90" w:rsidP="005E39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000000"/>
              <w:bottom w:val="single" w:sz="12" w:space="0" w:color="000000"/>
            </w:tcBorders>
          </w:tcPr>
          <w:p w14:paraId="2B67AA86" w14:textId="77777777" w:rsidR="00062666" w:rsidRDefault="00062666" w:rsidP="003263C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Speck Pizza </w:t>
            </w:r>
          </w:p>
          <w:p w14:paraId="4D780378" w14:textId="4EBA55BE" w:rsidR="00062666" w:rsidRDefault="00062666" w:rsidP="003263C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Cape Girardeau, MO </w:t>
            </w:r>
          </w:p>
        </w:tc>
        <w:tc>
          <w:tcPr>
            <w:tcW w:w="1980" w:type="dxa"/>
            <w:tcBorders>
              <w:top w:val="single" w:sz="12" w:space="0" w:color="000000"/>
              <w:bottom w:val="single" w:sz="12" w:space="0" w:color="000000"/>
            </w:tcBorders>
          </w:tcPr>
          <w:p w14:paraId="1E428B7F" w14:textId="5BCA92AB" w:rsidR="00A54F90" w:rsidRDefault="00414795" w:rsidP="001D5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Wednesday </w:t>
            </w:r>
          </w:p>
          <w:p w14:paraId="1DC2C20A" w14:textId="3CFE8A47" w:rsidR="00AF5B81" w:rsidRDefault="00414795" w:rsidP="001D5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</w:t>
            </w:r>
            <w:r w:rsidR="00D1072C">
              <w:rPr>
                <w:sz w:val="24"/>
                <w:szCs w:val="24"/>
              </w:rPr>
              <w:t>/202</w:t>
            </w:r>
            <w:r w:rsidR="00062666">
              <w:rPr>
                <w:sz w:val="24"/>
                <w:szCs w:val="24"/>
              </w:rPr>
              <w:t>4</w:t>
            </w:r>
          </w:p>
          <w:p w14:paraId="66B407BF" w14:textId="3F4B50C3" w:rsidR="00AF5B81" w:rsidRDefault="00AF5B81" w:rsidP="001D5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E07553">
              <w:rPr>
                <w:sz w:val="24"/>
                <w:szCs w:val="24"/>
              </w:rPr>
              <w:t>to</w:t>
            </w:r>
            <w:r>
              <w:rPr>
                <w:sz w:val="24"/>
                <w:szCs w:val="24"/>
              </w:rPr>
              <w:t xml:space="preserve"> </w:t>
            </w:r>
            <w:r w:rsidR="00062666">
              <w:rPr>
                <w:sz w:val="24"/>
                <w:szCs w:val="24"/>
              </w:rPr>
              <w:t>6:30</w:t>
            </w:r>
            <w:r w:rsidR="007E12FB">
              <w:rPr>
                <w:sz w:val="24"/>
                <w:szCs w:val="24"/>
              </w:rPr>
              <w:t xml:space="preserve"> pm</w:t>
            </w:r>
          </w:p>
          <w:p w14:paraId="102A029D" w14:textId="49C41E19" w:rsidR="0054438C" w:rsidRPr="0062066E" w:rsidRDefault="0054438C" w:rsidP="001D5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Cost: $</w:t>
            </w:r>
            <w:r w:rsidR="00062666">
              <w:rPr>
                <w:sz w:val="24"/>
                <w:szCs w:val="24"/>
              </w:rPr>
              <w:t>20</w:t>
            </w:r>
          </w:p>
        </w:tc>
        <w:tc>
          <w:tcPr>
            <w:tcW w:w="7560" w:type="dxa"/>
            <w:tcBorders>
              <w:top w:val="single" w:sz="12" w:space="0" w:color="000000"/>
              <w:bottom w:val="single" w:sz="12" w:space="0" w:color="000000"/>
            </w:tcBorders>
          </w:tcPr>
          <w:p w14:paraId="39222A47" w14:textId="3DF1ABD9" w:rsidR="00A579C2" w:rsidRDefault="007E12FB" w:rsidP="00A579C2">
            <w:pPr>
              <w:pStyle w:val="Subtitle"/>
              <w:numPr>
                <w:ilvl w:val="0"/>
                <w:numId w:val="23"/>
              </w:numPr>
              <w:ind w:left="346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M</w:t>
            </w:r>
            <w:r w:rsidR="0054438C">
              <w:rPr>
                <w:b w:val="0"/>
                <w:bCs/>
                <w:color w:val="auto"/>
              </w:rPr>
              <w:t xml:space="preserve">ost </w:t>
            </w:r>
            <w:r w:rsidR="00062666">
              <w:rPr>
                <w:b w:val="0"/>
                <w:bCs/>
                <w:color w:val="auto"/>
              </w:rPr>
              <w:t>members</w:t>
            </w:r>
            <w:r w:rsidR="0054438C">
              <w:rPr>
                <w:b w:val="0"/>
                <w:bCs/>
                <w:color w:val="auto"/>
              </w:rPr>
              <w:t xml:space="preserve"> will meet at the office and head down to Cape.</w:t>
            </w:r>
          </w:p>
          <w:p w14:paraId="29390A02" w14:textId="7E171201" w:rsidR="005267E9" w:rsidRDefault="00950BB3" w:rsidP="00A579C2">
            <w:pPr>
              <w:pStyle w:val="Subtitle"/>
              <w:numPr>
                <w:ilvl w:val="0"/>
                <w:numId w:val="23"/>
              </w:numPr>
              <w:ind w:left="346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The cost </w:t>
            </w:r>
            <w:r w:rsidR="007E12FB">
              <w:rPr>
                <w:b w:val="0"/>
                <w:bCs/>
                <w:color w:val="auto"/>
              </w:rPr>
              <w:t>is $</w:t>
            </w:r>
            <w:r w:rsidR="00062666">
              <w:rPr>
                <w:b w:val="0"/>
                <w:bCs/>
                <w:color w:val="auto"/>
              </w:rPr>
              <w:t xml:space="preserve">20 </w:t>
            </w:r>
            <w:r w:rsidR="0054438C">
              <w:rPr>
                <w:b w:val="0"/>
                <w:bCs/>
                <w:color w:val="auto"/>
              </w:rPr>
              <w:t>a</w:t>
            </w:r>
            <w:r w:rsidR="00E07553">
              <w:rPr>
                <w:b w:val="0"/>
                <w:bCs/>
                <w:color w:val="auto"/>
              </w:rPr>
              <w:t xml:space="preserve"> </w:t>
            </w:r>
            <w:r>
              <w:rPr>
                <w:b w:val="0"/>
                <w:bCs/>
                <w:color w:val="auto"/>
              </w:rPr>
              <w:t xml:space="preserve">per </w:t>
            </w:r>
            <w:r w:rsidR="00E07553">
              <w:rPr>
                <w:b w:val="0"/>
                <w:bCs/>
                <w:color w:val="auto"/>
              </w:rPr>
              <w:t xml:space="preserve">person for </w:t>
            </w:r>
            <w:r w:rsidR="0054438C">
              <w:rPr>
                <w:b w:val="0"/>
                <w:bCs/>
                <w:color w:val="auto"/>
              </w:rPr>
              <w:t xml:space="preserve">a </w:t>
            </w:r>
            <w:r w:rsidR="00414795">
              <w:rPr>
                <w:b w:val="0"/>
                <w:bCs/>
                <w:color w:val="auto"/>
              </w:rPr>
              <w:t>snack, or bring more money if you want a meal.</w:t>
            </w:r>
          </w:p>
          <w:p w14:paraId="36B309B7" w14:textId="4F9838B5" w:rsidR="007E12FB" w:rsidRPr="00A579C2" w:rsidRDefault="00950BB3" w:rsidP="00A579C2">
            <w:pPr>
              <w:pStyle w:val="Subtitle"/>
              <w:numPr>
                <w:ilvl w:val="0"/>
                <w:numId w:val="23"/>
              </w:numPr>
              <w:ind w:left="346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Parent </w:t>
            </w:r>
            <w:r w:rsidR="005267E9">
              <w:rPr>
                <w:b w:val="0"/>
                <w:bCs/>
                <w:color w:val="auto"/>
              </w:rPr>
              <w:t xml:space="preserve">Pick up will be </w:t>
            </w:r>
            <w:r w:rsidR="00E07553">
              <w:rPr>
                <w:b w:val="0"/>
                <w:bCs/>
                <w:color w:val="auto"/>
              </w:rPr>
              <w:t xml:space="preserve">@ </w:t>
            </w:r>
            <w:r w:rsidR="0054438C">
              <w:rPr>
                <w:b w:val="0"/>
                <w:bCs/>
                <w:color w:val="auto"/>
              </w:rPr>
              <w:t xml:space="preserve">the Office at </w:t>
            </w:r>
            <w:r w:rsidR="00062666">
              <w:rPr>
                <w:b w:val="0"/>
                <w:bCs/>
                <w:color w:val="auto"/>
              </w:rPr>
              <w:t xml:space="preserve">6:30 </w:t>
            </w:r>
            <w:r w:rsidR="0054438C">
              <w:rPr>
                <w:b w:val="0"/>
                <w:bCs/>
                <w:color w:val="auto"/>
              </w:rPr>
              <w:t xml:space="preserve">pm </w:t>
            </w:r>
          </w:p>
        </w:tc>
      </w:tr>
      <w:tr w:rsidR="00E15BA1" w14:paraId="39298137" w14:textId="77777777" w:rsidTr="00892238">
        <w:trPr>
          <w:trHeight w:val="1950"/>
        </w:trPr>
        <w:tc>
          <w:tcPr>
            <w:tcW w:w="1885" w:type="dxa"/>
            <w:tcBorders>
              <w:top w:val="single" w:sz="12" w:space="0" w:color="000000"/>
            </w:tcBorders>
          </w:tcPr>
          <w:p w14:paraId="3DE3E313" w14:textId="77777777" w:rsidR="00E15BA1" w:rsidRPr="00044C79" w:rsidRDefault="00E15BA1" w:rsidP="005E39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12" w:space="0" w:color="000000"/>
            </w:tcBorders>
          </w:tcPr>
          <w:p w14:paraId="2C9FDC82" w14:textId="77777777" w:rsidR="00062666" w:rsidRDefault="00062666" w:rsidP="00E0755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Creative Ewe Pottery</w:t>
            </w:r>
          </w:p>
          <w:p w14:paraId="6A8B1FB3" w14:textId="14EA59B9" w:rsidR="00E07553" w:rsidRDefault="00062666" w:rsidP="00E0755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Cape Girardeau</w:t>
            </w:r>
            <w:r w:rsidR="00E0755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12" w:space="0" w:color="000000"/>
            </w:tcBorders>
          </w:tcPr>
          <w:p w14:paraId="39344312" w14:textId="0F369073" w:rsidR="00E15BA1" w:rsidRDefault="00414795" w:rsidP="001D5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</w:t>
            </w:r>
          </w:p>
          <w:p w14:paraId="417D5DBD" w14:textId="4E5CB636" w:rsidR="00E15BA1" w:rsidRDefault="00414795" w:rsidP="001D5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4/2</w:t>
            </w:r>
            <w:r w:rsidR="0006266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/</w:t>
            </w:r>
            <w:r w:rsidR="00E07553">
              <w:rPr>
                <w:sz w:val="24"/>
                <w:szCs w:val="24"/>
              </w:rPr>
              <w:t>2023</w:t>
            </w:r>
          </w:p>
          <w:p w14:paraId="0A11195D" w14:textId="1855DCD2" w:rsidR="00A579C2" w:rsidRDefault="00414795" w:rsidP="001D5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Movie Time: 4pm </w:t>
            </w:r>
          </w:p>
          <w:p w14:paraId="764C0106" w14:textId="64C2B436" w:rsidR="00E15BA1" w:rsidRDefault="00414795" w:rsidP="005967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Ticket </w:t>
            </w:r>
            <w:r w:rsidR="00211F98">
              <w:rPr>
                <w:sz w:val="24"/>
                <w:szCs w:val="24"/>
              </w:rPr>
              <w:t xml:space="preserve">Cost: </w:t>
            </w:r>
            <w:r w:rsidR="00E07553">
              <w:rPr>
                <w:sz w:val="24"/>
                <w:szCs w:val="24"/>
              </w:rPr>
              <w:t xml:space="preserve">FREE! </w:t>
            </w:r>
          </w:p>
        </w:tc>
        <w:tc>
          <w:tcPr>
            <w:tcW w:w="7560" w:type="dxa"/>
            <w:tcBorders>
              <w:top w:val="single" w:sz="12" w:space="0" w:color="000000"/>
            </w:tcBorders>
          </w:tcPr>
          <w:p w14:paraId="529358B6" w14:textId="09D7CEFA" w:rsidR="00E07553" w:rsidRDefault="00062666" w:rsidP="00414795">
            <w:pPr>
              <w:pStyle w:val="Subtitle"/>
              <w:numPr>
                <w:ilvl w:val="0"/>
                <w:numId w:val="28"/>
              </w:numPr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Cost is free! It includes one item to paint, a can of soda, and a bag of chips. </w:t>
            </w:r>
          </w:p>
          <w:p w14:paraId="7AB2CBDF" w14:textId="46460649" w:rsidR="007B4A26" w:rsidRDefault="00E07553" w:rsidP="00662D3B">
            <w:pPr>
              <w:pStyle w:val="Subtitle"/>
              <w:numPr>
                <w:ilvl w:val="0"/>
                <w:numId w:val="28"/>
              </w:numPr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Parent Pick up a</w:t>
            </w:r>
            <w:r w:rsidR="002B058E">
              <w:rPr>
                <w:b w:val="0"/>
                <w:bCs/>
                <w:color w:val="auto"/>
              </w:rPr>
              <w:t>t</w:t>
            </w:r>
            <w:r w:rsidR="00062666">
              <w:rPr>
                <w:b w:val="0"/>
                <w:bCs/>
                <w:color w:val="auto"/>
              </w:rPr>
              <w:t xml:space="preserve"> the office at 5</w:t>
            </w:r>
            <w:r w:rsidR="002B058E">
              <w:rPr>
                <w:b w:val="0"/>
                <w:bCs/>
                <w:color w:val="auto"/>
              </w:rPr>
              <w:t xml:space="preserve">:30 pm </w:t>
            </w:r>
            <w:r w:rsidR="00892238">
              <w:rPr>
                <w:b w:val="0"/>
                <w:bCs/>
                <w:color w:val="auto"/>
              </w:rPr>
              <w:t xml:space="preserve"> </w:t>
            </w:r>
          </w:p>
          <w:p w14:paraId="5CD02BB4" w14:textId="325A73FE" w:rsidR="00662D3B" w:rsidRDefault="00662D3B" w:rsidP="002B058E">
            <w:pPr>
              <w:pStyle w:val="Subtitle"/>
              <w:ind w:left="360"/>
              <w:rPr>
                <w:b w:val="0"/>
                <w:bCs/>
                <w:color w:val="auto"/>
              </w:rPr>
            </w:pPr>
          </w:p>
        </w:tc>
      </w:tr>
    </w:tbl>
    <w:p w14:paraId="0DBAFB64" w14:textId="77777777" w:rsidR="00970B03" w:rsidRPr="005C5850" w:rsidRDefault="00970B03" w:rsidP="00B77661">
      <w:pPr>
        <w:ind w:right="450"/>
        <w:jc w:val="both"/>
        <w:rPr>
          <w:sz w:val="2"/>
          <w:szCs w:val="2"/>
        </w:rPr>
      </w:pPr>
    </w:p>
    <w:sectPr w:rsidR="00970B03" w:rsidRPr="005C5850" w:rsidSect="00112FAC">
      <w:pgSz w:w="15840" w:h="12240" w:orient="landscape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7A77D" w14:textId="77777777" w:rsidR="00E24E12" w:rsidRDefault="00E24E12">
      <w:pPr>
        <w:spacing w:before="0" w:after="0"/>
      </w:pPr>
      <w:r>
        <w:separator/>
      </w:r>
    </w:p>
  </w:endnote>
  <w:endnote w:type="continuationSeparator" w:id="0">
    <w:p w14:paraId="273710AF" w14:textId="77777777" w:rsidR="00E24E12" w:rsidRDefault="00E24E1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stical Woods Rough Script">
    <w:altName w:val="Calibri"/>
    <w:charset w:val="00"/>
    <w:family w:val="auto"/>
    <w:pitch w:val="variable"/>
    <w:sig w:usb0="2000000F" w:usb1="10000000" w:usb2="00000000" w:usb3="00000000" w:csb0="00000093" w:csb1="00000000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830C5" w14:textId="77777777" w:rsidR="00E24E12" w:rsidRDefault="00E24E12">
      <w:pPr>
        <w:spacing w:before="0" w:after="0"/>
      </w:pPr>
      <w:r>
        <w:separator/>
      </w:r>
    </w:p>
  </w:footnote>
  <w:footnote w:type="continuationSeparator" w:id="0">
    <w:p w14:paraId="7F975B3A" w14:textId="77777777" w:rsidR="00E24E12" w:rsidRDefault="00E24E1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F61A9"/>
    <w:multiLevelType w:val="hybridMultilevel"/>
    <w:tmpl w:val="1CBEF4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8D2796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F93012"/>
    <w:multiLevelType w:val="hybridMultilevel"/>
    <w:tmpl w:val="A24A60A2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2" w15:restartNumberingAfterBreak="0">
    <w:nsid w:val="0B5A2965"/>
    <w:multiLevelType w:val="hybridMultilevel"/>
    <w:tmpl w:val="9AE4BF78"/>
    <w:lvl w:ilvl="0" w:tplc="0A8E3F0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87F6B"/>
    <w:multiLevelType w:val="hybridMultilevel"/>
    <w:tmpl w:val="53E83F4A"/>
    <w:lvl w:ilvl="0" w:tplc="9124798C">
      <w:start w:val="21"/>
      <w:numFmt w:val="bullet"/>
      <w:lvlText w:val="-"/>
      <w:lvlJc w:val="left"/>
      <w:pPr>
        <w:ind w:left="96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 w15:restartNumberingAfterBreak="0">
    <w:nsid w:val="26427506"/>
    <w:multiLevelType w:val="hybridMultilevel"/>
    <w:tmpl w:val="8FCAD8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649EC"/>
    <w:multiLevelType w:val="hybridMultilevel"/>
    <w:tmpl w:val="C25CF91E"/>
    <w:lvl w:ilvl="0" w:tplc="55EA5282">
      <w:start w:val="411"/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B2E82"/>
    <w:multiLevelType w:val="hybridMultilevel"/>
    <w:tmpl w:val="DE18C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A90994"/>
    <w:multiLevelType w:val="hybridMultilevel"/>
    <w:tmpl w:val="493E4E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C595F"/>
    <w:multiLevelType w:val="hybridMultilevel"/>
    <w:tmpl w:val="99BEBAB4"/>
    <w:lvl w:ilvl="0" w:tplc="8020A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61BA9A8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57677"/>
    <w:multiLevelType w:val="hybridMultilevel"/>
    <w:tmpl w:val="300821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C4EA3"/>
    <w:multiLevelType w:val="hybridMultilevel"/>
    <w:tmpl w:val="1CF2CF10"/>
    <w:lvl w:ilvl="0" w:tplc="599288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44960"/>
    <w:multiLevelType w:val="hybridMultilevel"/>
    <w:tmpl w:val="3512691A"/>
    <w:lvl w:ilvl="0" w:tplc="0A8E3F0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4222F"/>
    <w:multiLevelType w:val="hybridMultilevel"/>
    <w:tmpl w:val="1BF4E9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A084C"/>
    <w:multiLevelType w:val="hybridMultilevel"/>
    <w:tmpl w:val="16C4C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E519E0"/>
    <w:multiLevelType w:val="hybridMultilevel"/>
    <w:tmpl w:val="3056E21E"/>
    <w:lvl w:ilvl="0" w:tplc="CFB017E0">
      <w:start w:val="21"/>
      <w:numFmt w:val="bullet"/>
      <w:lvlText w:val="-"/>
      <w:lvlJc w:val="left"/>
      <w:pPr>
        <w:ind w:left="-12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</w:abstractNum>
  <w:abstractNum w:abstractNumId="25" w15:restartNumberingAfterBreak="0">
    <w:nsid w:val="6F4C0C9A"/>
    <w:multiLevelType w:val="hybridMultilevel"/>
    <w:tmpl w:val="899822EE"/>
    <w:lvl w:ilvl="0" w:tplc="0409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6" w15:restartNumberingAfterBreak="0">
    <w:nsid w:val="6F67024C"/>
    <w:multiLevelType w:val="hybridMultilevel"/>
    <w:tmpl w:val="FEEA100A"/>
    <w:lvl w:ilvl="0" w:tplc="C5D0577E">
      <w:start w:val="21"/>
      <w:numFmt w:val="bullet"/>
      <w:lvlText w:val="-"/>
      <w:lvlJc w:val="left"/>
      <w:pPr>
        <w:ind w:left="-48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</w:abstractNum>
  <w:abstractNum w:abstractNumId="27" w15:restartNumberingAfterBreak="0">
    <w:nsid w:val="7AD62BD9"/>
    <w:multiLevelType w:val="hybridMultilevel"/>
    <w:tmpl w:val="E194AF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439930">
    <w:abstractNumId w:val="9"/>
  </w:num>
  <w:num w:numId="2" w16cid:durableId="487986756">
    <w:abstractNumId w:val="7"/>
  </w:num>
  <w:num w:numId="3" w16cid:durableId="982739033">
    <w:abstractNumId w:val="6"/>
  </w:num>
  <w:num w:numId="4" w16cid:durableId="32117253">
    <w:abstractNumId w:val="5"/>
  </w:num>
  <w:num w:numId="5" w16cid:durableId="1068767394">
    <w:abstractNumId w:val="4"/>
  </w:num>
  <w:num w:numId="6" w16cid:durableId="1946648517">
    <w:abstractNumId w:val="8"/>
  </w:num>
  <w:num w:numId="7" w16cid:durableId="1943999789">
    <w:abstractNumId w:val="3"/>
  </w:num>
  <w:num w:numId="8" w16cid:durableId="1420784535">
    <w:abstractNumId w:val="2"/>
  </w:num>
  <w:num w:numId="9" w16cid:durableId="1319845194">
    <w:abstractNumId w:val="1"/>
  </w:num>
  <w:num w:numId="10" w16cid:durableId="51469957">
    <w:abstractNumId w:val="0"/>
  </w:num>
  <w:num w:numId="11" w16cid:durableId="2002543019">
    <w:abstractNumId w:val="18"/>
  </w:num>
  <w:num w:numId="12" w16cid:durableId="2033533565">
    <w:abstractNumId w:val="25"/>
  </w:num>
  <w:num w:numId="13" w16cid:durableId="13459560">
    <w:abstractNumId w:val="15"/>
  </w:num>
  <w:num w:numId="14" w16cid:durableId="1412700795">
    <w:abstractNumId w:val="19"/>
  </w:num>
  <w:num w:numId="15" w16cid:durableId="384837534">
    <w:abstractNumId w:val="22"/>
  </w:num>
  <w:num w:numId="16" w16cid:durableId="336736268">
    <w:abstractNumId w:val="20"/>
  </w:num>
  <w:num w:numId="17" w16cid:durableId="775829730">
    <w:abstractNumId w:val="26"/>
  </w:num>
  <w:num w:numId="18" w16cid:durableId="1662198055">
    <w:abstractNumId w:val="24"/>
  </w:num>
  <w:num w:numId="19" w16cid:durableId="742415864">
    <w:abstractNumId w:val="13"/>
  </w:num>
  <w:num w:numId="20" w16cid:durableId="1698041712">
    <w:abstractNumId w:val="21"/>
  </w:num>
  <w:num w:numId="21" w16cid:durableId="645626674">
    <w:abstractNumId w:val="12"/>
  </w:num>
  <w:num w:numId="22" w16cid:durableId="940145122">
    <w:abstractNumId w:val="10"/>
  </w:num>
  <w:num w:numId="23" w16cid:durableId="1938098782">
    <w:abstractNumId w:val="17"/>
  </w:num>
  <w:num w:numId="24" w16cid:durableId="137965285">
    <w:abstractNumId w:val="16"/>
  </w:num>
  <w:num w:numId="25" w16cid:durableId="523254480">
    <w:abstractNumId w:val="23"/>
  </w:num>
  <w:num w:numId="26" w16cid:durableId="280697430">
    <w:abstractNumId w:val="11"/>
  </w:num>
  <w:num w:numId="27" w16cid:durableId="1100569179">
    <w:abstractNumId w:val="14"/>
  </w:num>
  <w:num w:numId="28" w16cid:durableId="9715186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0"/>
    <w:docVar w:name="MonthStart" w:val="1/1/2020"/>
    <w:docVar w:name="ShowDynamicGuides" w:val="1"/>
    <w:docVar w:name="ShowMarginGuides" w:val="0"/>
    <w:docVar w:name="ShowOutlines" w:val="0"/>
    <w:docVar w:name="ShowStaticGuides" w:val="0"/>
  </w:docVars>
  <w:rsids>
    <w:rsidRoot w:val="006B74FB"/>
    <w:rsid w:val="00002A25"/>
    <w:rsid w:val="00006AFC"/>
    <w:rsid w:val="00012D88"/>
    <w:rsid w:val="00017D21"/>
    <w:rsid w:val="00020726"/>
    <w:rsid w:val="000251F9"/>
    <w:rsid w:val="000312C6"/>
    <w:rsid w:val="00033C36"/>
    <w:rsid w:val="00034B1B"/>
    <w:rsid w:val="00035C03"/>
    <w:rsid w:val="00035C74"/>
    <w:rsid w:val="00042BEB"/>
    <w:rsid w:val="00044C79"/>
    <w:rsid w:val="00047F67"/>
    <w:rsid w:val="00056814"/>
    <w:rsid w:val="00060086"/>
    <w:rsid w:val="00060133"/>
    <w:rsid w:val="00062666"/>
    <w:rsid w:val="0006779F"/>
    <w:rsid w:val="00073FB9"/>
    <w:rsid w:val="00075BCF"/>
    <w:rsid w:val="00081AB1"/>
    <w:rsid w:val="00090368"/>
    <w:rsid w:val="000A20FE"/>
    <w:rsid w:val="000C0E99"/>
    <w:rsid w:val="000C2E43"/>
    <w:rsid w:val="000C66C0"/>
    <w:rsid w:val="000C7A50"/>
    <w:rsid w:val="000F3219"/>
    <w:rsid w:val="000F3B5F"/>
    <w:rsid w:val="000F6876"/>
    <w:rsid w:val="001005C4"/>
    <w:rsid w:val="00102B25"/>
    <w:rsid w:val="00104293"/>
    <w:rsid w:val="00107B8E"/>
    <w:rsid w:val="00112FAC"/>
    <w:rsid w:val="00116333"/>
    <w:rsid w:val="0011772B"/>
    <w:rsid w:val="00123C2C"/>
    <w:rsid w:val="0012496F"/>
    <w:rsid w:val="00131712"/>
    <w:rsid w:val="00140197"/>
    <w:rsid w:val="00145E0F"/>
    <w:rsid w:val="001507A4"/>
    <w:rsid w:val="00151B2C"/>
    <w:rsid w:val="00157172"/>
    <w:rsid w:val="00163B2A"/>
    <w:rsid w:val="00166FC6"/>
    <w:rsid w:val="00167D39"/>
    <w:rsid w:val="001723E8"/>
    <w:rsid w:val="00176A9B"/>
    <w:rsid w:val="00176F91"/>
    <w:rsid w:val="00180374"/>
    <w:rsid w:val="00180B47"/>
    <w:rsid w:val="00186881"/>
    <w:rsid w:val="0019033A"/>
    <w:rsid w:val="001A38C9"/>
    <w:rsid w:val="001B7C9E"/>
    <w:rsid w:val="001C3203"/>
    <w:rsid w:val="001C6574"/>
    <w:rsid w:val="001C707E"/>
    <w:rsid w:val="001D1CE8"/>
    <w:rsid w:val="001D55CC"/>
    <w:rsid w:val="001E4DE5"/>
    <w:rsid w:val="001E58B2"/>
    <w:rsid w:val="001E63E4"/>
    <w:rsid w:val="001F3538"/>
    <w:rsid w:val="001F6DEE"/>
    <w:rsid w:val="00210899"/>
    <w:rsid w:val="00211F98"/>
    <w:rsid w:val="00231C7A"/>
    <w:rsid w:val="002366B3"/>
    <w:rsid w:val="00244927"/>
    <w:rsid w:val="00250CC3"/>
    <w:rsid w:val="0025156E"/>
    <w:rsid w:val="00252A84"/>
    <w:rsid w:val="00254D91"/>
    <w:rsid w:val="0025510F"/>
    <w:rsid w:val="00267A5C"/>
    <w:rsid w:val="00274B1B"/>
    <w:rsid w:val="0027720C"/>
    <w:rsid w:val="002A2CFB"/>
    <w:rsid w:val="002A370A"/>
    <w:rsid w:val="002A6F43"/>
    <w:rsid w:val="002A7002"/>
    <w:rsid w:val="002A7383"/>
    <w:rsid w:val="002B058E"/>
    <w:rsid w:val="002B0783"/>
    <w:rsid w:val="002C3F32"/>
    <w:rsid w:val="002E0D21"/>
    <w:rsid w:val="002E1999"/>
    <w:rsid w:val="002E6160"/>
    <w:rsid w:val="002E7CF0"/>
    <w:rsid w:val="002F11BA"/>
    <w:rsid w:val="002F6E35"/>
    <w:rsid w:val="00302EA3"/>
    <w:rsid w:val="003047AF"/>
    <w:rsid w:val="0030645D"/>
    <w:rsid w:val="00307F7A"/>
    <w:rsid w:val="00312BB4"/>
    <w:rsid w:val="003263C2"/>
    <w:rsid w:val="00330FB0"/>
    <w:rsid w:val="0033340C"/>
    <w:rsid w:val="003350F8"/>
    <w:rsid w:val="0034191D"/>
    <w:rsid w:val="003422F4"/>
    <w:rsid w:val="003473B1"/>
    <w:rsid w:val="00351A69"/>
    <w:rsid w:val="00353195"/>
    <w:rsid w:val="0035479A"/>
    <w:rsid w:val="0039480F"/>
    <w:rsid w:val="00396FF3"/>
    <w:rsid w:val="003A2679"/>
    <w:rsid w:val="003B1D65"/>
    <w:rsid w:val="003B2751"/>
    <w:rsid w:val="003B37DD"/>
    <w:rsid w:val="003B762E"/>
    <w:rsid w:val="003D332B"/>
    <w:rsid w:val="003D7DDA"/>
    <w:rsid w:val="003E089B"/>
    <w:rsid w:val="003E0CDF"/>
    <w:rsid w:val="003E3383"/>
    <w:rsid w:val="003E4950"/>
    <w:rsid w:val="003E6097"/>
    <w:rsid w:val="003E74B3"/>
    <w:rsid w:val="003F002B"/>
    <w:rsid w:val="00403019"/>
    <w:rsid w:val="00407F31"/>
    <w:rsid w:val="0041287B"/>
    <w:rsid w:val="00414795"/>
    <w:rsid w:val="0042224C"/>
    <w:rsid w:val="00426B7C"/>
    <w:rsid w:val="00430906"/>
    <w:rsid w:val="00436EF8"/>
    <w:rsid w:val="00440401"/>
    <w:rsid w:val="0044163F"/>
    <w:rsid w:val="0044228F"/>
    <w:rsid w:val="00447DDC"/>
    <w:rsid w:val="00450053"/>
    <w:rsid w:val="00452D3C"/>
    <w:rsid w:val="00454FED"/>
    <w:rsid w:val="004619A8"/>
    <w:rsid w:val="004671F4"/>
    <w:rsid w:val="00467516"/>
    <w:rsid w:val="0047729C"/>
    <w:rsid w:val="004940C6"/>
    <w:rsid w:val="00496D56"/>
    <w:rsid w:val="00497622"/>
    <w:rsid w:val="004A0A8B"/>
    <w:rsid w:val="004A133E"/>
    <w:rsid w:val="004A1647"/>
    <w:rsid w:val="004A3A27"/>
    <w:rsid w:val="004B4F3D"/>
    <w:rsid w:val="004C28DC"/>
    <w:rsid w:val="004C34C7"/>
    <w:rsid w:val="004C5B17"/>
    <w:rsid w:val="004D0BE4"/>
    <w:rsid w:val="004D2C82"/>
    <w:rsid w:val="004E16CB"/>
    <w:rsid w:val="004E3732"/>
    <w:rsid w:val="004E54D0"/>
    <w:rsid w:val="004E6B16"/>
    <w:rsid w:val="004E7438"/>
    <w:rsid w:val="004F40A5"/>
    <w:rsid w:val="0050330F"/>
    <w:rsid w:val="00504739"/>
    <w:rsid w:val="00512D1C"/>
    <w:rsid w:val="0051322F"/>
    <w:rsid w:val="00520480"/>
    <w:rsid w:val="005267E9"/>
    <w:rsid w:val="00526C83"/>
    <w:rsid w:val="00535AE0"/>
    <w:rsid w:val="00537F71"/>
    <w:rsid w:val="0054438C"/>
    <w:rsid w:val="00552A04"/>
    <w:rsid w:val="00554718"/>
    <w:rsid w:val="005562FE"/>
    <w:rsid w:val="0056060C"/>
    <w:rsid w:val="005864B8"/>
    <w:rsid w:val="00587A4B"/>
    <w:rsid w:val="00592B45"/>
    <w:rsid w:val="005967F8"/>
    <w:rsid w:val="005C34B5"/>
    <w:rsid w:val="005C5850"/>
    <w:rsid w:val="005C7241"/>
    <w:rsid w:val="005D652B"/>
    <w:rsid w:val="005D6691"/>
    <w:rsid w:val="005E110F"/>
    <w:rsid w:val="005E3966"/>
    <w:rsid w:val="005F32BF"/>
    <w:rsid w:val="005F3975"/>
    <w:rsid w:val="005F5294"/>
    <w:rsid w:val="005F6648"/>
    <w:rsid w:val="006036E8"/>
    <w:rsid w:val="006200D2"/>
    <w:rsid w:val="0062066E"/>
    <w:rsid w:val="00620A23"/>
    <w:rsid w:val="0062216E"/>
    <w:rsid w:val="00624903"/>
    <w:rsid w:val="006271CD"/>
    <w:rsid w:val="0063181A"/>
    <w:rsid w:val="00637348"/>
    <w:rsid w:val="00637BE7"/>
    <w:rsid w:val="006461A6"/>
    <w:rsid w:val="00651BD0"/>
    <w:rsid w:val="006570FE"/>
    <w:rsid w:val="00662D3B"/>
    <w:rsid w:val="00665DDF"/>
    <w:rsid w:val="00670138"/>
    <w:rsid w:val="006900DB"/>
    <w:rsid w:val="0069207A"/>
    <w:rsid w:val="00693B32"/>
    <w:rsid w:val="006A1FCE"/>
    <w:rsid w:val="006A410C"/>
    <w:rsid w:val="006A6B9A"/>
    <w:rsid w:val="006B74FB"/>
    <w:rsid w:val="006C1625"/>
    <w:rsid w:val="006C1852"/>
    <w:rsid w:val="006C5218"/>
    <w:rsid w:val="006D05C0"/>
    <w:rsid w:val="006D3437"/>
    <w:rsid w:val="006E26EE"/>
    <w:rsid w:val="006F2BAC"/>
    <w:rsid w:val="00700B0F"/>
    <w:rsid w:val="00700FE1"/>
    <w:rsid w:val="0071478A"/>
    <w:rsid w:val="007149EB"/>
    <w:rsid w:val="0072224D"/>
    <w:rsid w:val="007405B3"/>
    <w:rsid w:val="007414E5"/>
    <w:rsid w:val="00746941"/>
    <w:rsid w:val="00752C95"/>
    <w:rsid w:val="00753280"/>
    <w:rsid w:val="007564A4"/>
    <w:rsid w:val="00757C95"/>
    <w:rsid w:val="007777B1"/>
    <w:rsid w:val="0078670B"/>
    <w:rsid w:val="00793371"/>
    <w:rsid w:val="007A3382"/>
    <w:rsid w:val="007A49F2"/>
    <w:rsid w:val="007B4A26"/>
    <w:rsid w:val="007B72C2"/>
    <w:rsid w:val="007D04E9"/>
    <w:rsid w:val="007E12FB"/>
    <w:rsid w:val="007E3140"/>
    <w:rsid w:val="007E368A"/>
    <w:rsid w:val="007F3F36"/>
    <w:rsid w:val="007F43DD"/>
    <w:rsid w:val="007F5F1E"/>
    <w:rsid w:val="00800CFD"/>
    <w:rsid w:val="00805A4D"/>
    <w:rsid w:val="00805EFA"/>
    <w:rsid w:val="008129EC"/>
    <w:rsid w:val="00812B62"/>
    <w:rsid w:val="008160F0"/>
    <w:rsid w:val="00821BF8"/>
    <w:rsid w:val="00824DAB"/>
    <w:rsid w:val="00847DD0"/>
    <w:rsid w:val="00863952"/>
    <w:rsid w:val="0087452A"/>
    <w:rsid w:val="00874C9A"/>
    <w:rsid w:val="00877627"/>
    <w:rsid w:val="0088083B"/>
    <w:rsid w:val="00886025"/>
    <w:rsid w:val="00892238"/>
    <w:rsid w:val="008926C7"/>
    <w:rsid w:val="00893E0F"/>
    <w:rsid w:val="00895F3C"/>
    <w:rsid w:val="008962F9"/>
    <w:rsid w:val="0089684B"/>
    <w:rsid w:val="008979BE"/>
    <w:rsid w:val="008A1D09"/>
    <w:rsid w:val="008A2897"/>
    <w:rsid w:val="008A58C4"/>
    <w:rsid w:val="008B301E"/>
    <w:rsid w:val="008B4450"/>
    <w:rsid w:val="008C0FD5"/>
    <w:rsid w:val="008D4020"/>
    <w:rsid w:val="008D4EFF"/>
    <w:rsid w:val="008D5237"/>
    <w:rsid w:val="008D7DFA"/>
    <w:rsid w:val="008E7346"/>
    <w:rsid w:val="008E752D"/>
    <w:rsid w:val="008F19A5"/>
    <w:rsid w:val="008F75D9"/>
    <w:rsid w:val="009035F5"/>
    <w:rsid w:val="0090370C"/>
    <w:rsid w:val="009115E4"/>
    <w:rsid w:val="00923198"/>
    <w:rsid w:val="00926371"/>
    <w:rsid w:val="009405CA"/>
    <w:rsid w:val="00943143"/>
    <w:rsid w:val="00944085"/>
    <w:rsid w:val="00946A27"/>
    <w:rsid w:val="00950BB3"/>
    <w:rsid w:val="00955EE1"/>
    <w:rsid w:val="0096352B"/>
    <w:rsid w:val="00966287"/>
    <w:rsid w:val="00970B03"/>
    <w:rsid w:val="00974ACB"/>
    <w:rsid w:val="0098193F"/>
    <w:rsid w:val="00987507"/>
    <w:rsid w:val="00990F06"/>
    <w:rsid w:val="009A0481"/>
    <w:rsid w:val="009A0FFF"/>
    <w:rsid w:val="009B0123"/>
    <w:rsid w:val="009B68C3"/>
    <w:rsid w:val="009C30A5"/>
    <w:rsid w:val="009D5091"/>
    <w:rsid w:val="009D7C75"/>
    <w:rsid w:val="009E2BE3"/>
    <w:rsid w:val="009F3286"/>
    <w:rsid w:val="009F34B0"/>
    <w:rsid w:val="00A06693"/>
    <w:rsid w:val="00A3762D"/>
    <w:rsid w:val="00A403D0"/>
    <w:rsid w:val="00A45500"/>
    <w:rsid w:val="00A4654E"/>
    <w:rsid w:val="00A47F6D"/>
    <w:rsid w:val="00A50924"/>
    <w:rsid w:val="00A54F90"/>
    <w:rsid w:val="00A572E2"/>
    <w:rsid w:val="00A579C2"/>
    <w:rsid w:val="00A66CEE"/>
    <w:rsid w:val="00A73BBF"/>
    <w:rsid w:val="00A75FE7"/>
    <w:rsid w:val="00A77575"/>
    <w:rsid w:val="00A85CA5"/>
    <w:rsid w:val="00AA0F5B"/>
    <w:rsid w:val="00AA2A2E"/>
    <w:rsid w:val="00AA2CFF"/>
    <w:rsid w:val="00AB10E0"/>
    <w:rsid w:val="00AB1A39"/>
    <w:rsid w:val="00AB29FA"/>
    <w:rsid w:val="00AC04FE"/>
    <w:rsid w:val="00AC1C0A"/>
    <w:rsid w:val="00AC3DF3"/>
    <w:rsid w:val="00AC66C2"/>
    <w:rsid w:val="00AD3F15"/>
    <w:rsid w:val="00AD77BA"/>
    <w:rsid w:val="00AF5B81"/>
    <w:rsid w:val="00B10152"/>
    <w:rsid w:val="00B13C8B"/>
    <w:rsid w:val="00B267D3"/>
    <w:rsid w:val="00B26D5A"/>
    <w:rsid w:val="00B448CD"/>
    <w:rsid w:val="00B4653F"/>
    <w:rsid w:val="00B477D9"/>
    <w:rsid w:val="00B50784"/>
    <w:rsid w:val="00B574DB"/>
    <w:rsid w:val="00B6041B"/>
    <w:rsid w:val="00B612F8"/>
    <w:rsid w:val="00B61D19"/>
    <w:rsid w:val="00B66E02"/>
    <w:rsid w:val="00B70858"/>
    <w:rsid w:val="00B76158"/>
    <w:rsid w:val="00B77661"/>
    <w:rsid w:val="00B8151A"/>
    <w:rsid w:val="00B86577"/>
    <w:rsid w:val="00B96BE2"/>
    <w:rsid w:val="00BA0563"/>
    <w:rsid w:val="00BA3108"/>
    <w:rsid w:val="00BA5D7C"/>
    <w:rsid w:val="00BB3498"/>
    <w:rsid w:val="00BC4DC8"/>
    <w:rsid w:val="00BD76C3"/>
    <w:rsid w:val="00BE6501"/>
    <w:rsid w:val="00BF6945"/>
    <w:rsid w:val="00BF7809"/>
    <w:rsid w:val="00C148E9"/>
    <w:rsid w:val="00C16655"/>
    <w:rsid w:val="00C2384B"/>
    <w:rsid w:val="00C34CC6"/>
    <w:rsid w:val="00C35B0D"/>
    <w:rsid w:val="00C40099"/>
    <w:rsid w:val="00C4032A"/>
    <w:rsid w:val="00C40B87"/>
    <w:rsid w:val="00C51AA9"/>
    <w:rsid w:val="00C64FA1"/>
    <w:rsid w:val="00C71D73"/>
    <w:rsid w:val="00C728B9"/>
    <w:rsid w:val="00C7401F"/>
    <w:rsid w:val="00C76D21"/>
    <w:rsid w:val="00C7735D"/>
    <w:rsid w:val="00C8700B"/>
    <w:rsid w:val="00C91060"/>
    <w:rsid w:val="00C93203"/>
    <w:rsid w:val="00C93697"/>
    <w:rsid w:val="00C962C9"/>
    <w:rsid w:val="00CA2A64"/>
    <w:rsid w:val="00CA4BD9"/>
    <w:rsid w:val="00CB0899"/>
    <w:rsid w:val="00CB1C1C"/>
    <w:rsid w:val="00CC3C3B"/>
    <w:rsid w:val="00CD1A33"/>
    <w:rsid w:val="00CE230D"/>
    <w:rsid w:val="00CE3769"/>
    <w:rsid w:val="00CF1B46"/>
    <w:rsid w:val="00CF4363"/>
    <w:rsid w:val="00CF7055"/>
    <w:rsid w:val="00D05FF1"/>
    <w:rsid w:val="00D06669"/>
    <w:rsid w:val="00D066F8"/>
    <w:rsid w:val="00D1072C"/>
    <w:rsid w:val="00D12E99"/>
    <w:rsid w:val="00D14601"/>
    <w:rsid w:val="00D16615"/>
    <w:rsid w:val="00D17693"/>
    <w:rsid w:val="00D3085A"/>
    <w:rsid w:val="00D43B48"/>
    <w:rsid w:val="00D44A21"/>
    <w:rsid w:val="00D50823"/>
    <w:rsid w:val="00D51BC1"/>
    <w:rsid w:val="00D57F23"/>
    <w:rsid w:val="00D61E3B"/>
    <w:rsid w:val="00D72CB2"/>
    <w:rsid w:val="00D74F7A"/>
    <w:rsid w:val="00D7738D"/>
    <w:rsid w:val="00D8106D"/>
    <w:rsid w:val="00D8385B"/>
    <w:rsid w:val="00D87EEF"/>
    <w:rsid w:val="00D92BE8"/>
    <w:rsid w:val="00D9667C"/>
    <w:rsid w:val="00DA0574"/>
    <w:rsid w:val="00DA1B07"/>
    <w:rsid w:val="00DA3054"/>
    <w:rsid w:val="00DA50BD"/>
    <w:rsid w:val="00DB1103"/>
    <w:rsid w:val="00DB681B"/>
    <w:rsid w:val="00DE5F83"/>
    <w:rsid w:val="00DF051F"/>
    <w:rsid w:val="00DF32DE"/>
    <w:rsid w:val="00E02644"/>
    <w:rsid w:val="00E02856"/>
    <w:rsid w:val="00E04010"/>
    <w:rsid w:val="00E04759"/>
    <w:rsid w:val="00E07553"/>
    <w:rsid w:val="00E1187A"/>
    <w:rsid w:val="00E14A0C"/>
    <w:rsid w:val="00E14CEA"/>
    <w:rsid w:val="00E15BA1"/>
    <w:rsid w:val="00E24E12"/>
    <w:rsid w:val="00E27EBE"/>
    <w:rsid w:val="00E30D1A"/>
    <w:rsid w:val="00E3756F"/>
    <w:rsid w:val="00E425F6"/>
    <w:rsid w:val="00E51350"/>
    <w:rsid w:val="00E51EB4"/>
    <w:rsid w:val="00E54E11"/>
    <w:rsid w:val="00E556D4"/>
    <w:rsid w:val="00E6283E"/>
    <w:rsid w:val="00E669A6"/>
    <w:rsid w:val="00E767AD"/>
    <w:rsid w:val="00E81A4B"/>
    <w:rsid w:val="00EA047C"/>
    <w:rsid w:val="00EA1691"/>
    <w:rsid w:val="00EA53E8"/>
    <w:rsid w:val="00EB320B"/>
    <w:rsid w:val="00EB50CF"/>
    <w:rsid w:val="00EC2977"/>
    <w:rsid w:val="00EC3FA0"/>
    <w:rsid w:val="00ED4EF7"/>
    <w:rsid w:val="00EE6130"/>
    <w:rsid w:val="00EF5F37"/>
    <w:rsid w:val="00F01B21"/>
    <w:rsid w:val="00F029F1"/>
    <w:rsid w:val="00F04A77"/>
    <w:rsid w:val="00F0529D"/>
    <w:rsid w:val="00F052CA"/>
    <w:rsid w:val="00F14D46"/>
    <w:rsid w:val="00F20D43"/>
    <w:rsid w:val="00F30E2B"/>
    <w:rsid w:val="00F35321"/>
    <w:rsid w:val="00F36184"/>
    <w:rsid w:val="00F4029C"/>
    <w:rsid w:val="00F43929"/>
    <w:rsid w:val="00F50EAB"/>
    <w:rsid w:val="00F556C3"/>
    <w:rsid w:val="00F65259"/>
    <w:rsid w:val="00F662D4"/>
    <w:rsid w:val="00F67259"/>
    <w:rsid w:val="00F72080"/>
    <w:rsid w:val="00F72C4D"/>
    <w:rsid w:val="00F86AFD"/>
    <w:rsid w:val="00F94A1F"/>
    <w:rsid w:val="00F97027"/>
    <w:rsid w:val="00FA07DE"/>
    <w:rsid w:val="00FA21CA"/>
    <w:rsid w:val="00FA577B"/>
    <w:rsid w:val="00FA6584"/>
    <w:rsid w:val="00FA670E"/>
    <w:rsid w:val="00FB1BC8"/>
    <w:rsid w:val="00FB4632"/>
    <w:rsid w:val="00FB73E8"/>
    <w:rsid w:val="00FC0E3F"/>
    <w:rsid w:val="00FC29E8"/>
    <w:rsid w:val="00FD7D0B"/>
    <w:rsid w:val="00FE232F"/>
    <w:rsid w:val="00FF2624"/>
    <w:rsid w:val="00FF3317"/>
    <w:rsid w:val="00FF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DD0D84"/>
  <w15:docId w15:val="{B2AB9925-6DF5-4173-854F-879736DF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300F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A5300F" w:themeColor="accent1" w:shadow="1"/>
        <w:left w:val="single" w:sz="2" w:space="10" w:color="A5300F" w:themeColor="accent1" w:shadow="1"/>
        <w:bottom w:val="single" w:sz="2" w:space="10" w:color="A5300F" w:themeColor="accent1" w:shadow="1"/>
        <w:right w:val="single" w:sz="2" w:space="10" w:color="A5300F" w:themeColor="accent1" w:shadow="1"/>
      </w:pBdr>
      <w:ind w:left="1152" w:right="1152"/>
    </w:pPr>
    <w:rPr>
      <w:i/>
      <w:iCs/>
      <w:color w:val="A5300F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A5300F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A5300F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A5300F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51170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511707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21807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6F43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6F4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6036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A577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freepngimg.com/png/66243-cake-wish-birthday-happy-funny-free-clipart-hd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reativecommons.org/licenses/by-nc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creativecommons.org/licenses/by-nc/3.0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freepngimg.com/png/66243-cake-wish-birthday-happy-funny-free-clipart-h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freepngimg.com/png/66243-cake-wish-birthday-happy-funny-free-clipart-hd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end\AppData\Roaming\Microsoft\Templates\Banner%20calendar.dotm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7A903-AED6-4FD0-ADB3-56E028EB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10</TotalTime>
  <Pages>3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 McBride</dc:creator>
  <cp:keywords/>
  <dc:description/>
  <cp:lastModifiedBy>Angela Francis</cp:lastModifiedBy>
  <cp:revision>2</cp:revision>
  <cp:lastPrinted>2023-02-06T20:45:00Z</cp:lastPrinted>
  <dcterms:created xsi:type="dcterms:W3CDTF">2024-04-15T18:32:00Z</dcterms:created>
  <dcterms:modified xsi:type="dcterms:W3CDTF">2024-04-15T18:32:00Z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